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22064" w14:textId="77777777" w:rsidR="0026524A" w:rsidRPr="001C7160" w:rsidRDefault="0026524A" w:rsidP="0026524A">
      <w:pPr>
        <w:pStyle w:val="ListNumber"/>
        <w:numPr>
          <w:ilvl w:val="0"/>
          <w:numId w:val="0"/>
        </w:numPr>
        <w:rPr>
          <w:rFonts w:eastAsiaTheme="majorEastAsia" w:cstheme="majorBidi"/>
          <w:color w:val="004180" w:themeColor="accent2"/>
          <w:sz w:val="60"/>
          <w:szCs w:val="36"/>
        </w:rPr>
      </w:pPr>
    </w:p>
    <w:p w14:paraId="10AFE93A" w14:textId="07714DCB" w:rsidR="0026524A" w:rsidRPr="001C7160" w:rsidRDefault="0026524A" w:rsidP="0026524A">
      <w:pPr>
        <w:pStyle w:val="ListNumber"/>
        <w:numPr>
          <w:ilvl w:val="0"/>
          <w:numId w:val="0"/>
        </w:numPr>
        <w:rPr>
          <w:rFonts w:eastAsiaTheme="majorEastAsia" w:cstheme="majorBidi"/>
          <w:b/>
          <w:bCs/>
          <w:color w:val="004180" w:themeColor="accent2"/>
          <w:sz w:val="60"/>
          <w:szCs w:val="36"/>
        </w:rPr>
      </w:pPr>
      <w:r w:rsidRPr="001C7160">
        <w:rPr>
          <w:rFonts w:eastAsiaTheme="majorEastAsia" w:cstheme="majorBidi"/>
          <w:b/>
          <w:bCs/>
          <w:color w:val="004180" w:themeColor="accent2"/>
          <w:sz w:val="60"/>
          <w:szCs w:val="36"/>
        </w:rPr>
        <w:t>How to set-up and access Accelerate as an external user</w:t>
      </w:r>
    </w:p>
    <w:p w14:paraId="064641D1" w14:textId="77777777" w:rsidR="0026524A" w:rsidRPr="001C7160" w:rsidRDefault="0026524A" w:rsidP="0026524A">
      <w:pPr>
        <w:ind w:left="414"/>
      </w:pPr>
    </w:p>
    <w:p w14:paraId="04A81158" w14:textId="77777777" w:rsidR="0026524A" w:rsidRPr="001C7160" w:rsidRDefault="0026524A" w:rsidP="0026524A">
      <w:pPr>
        <w:pStyle w:val="ListParagraph"/>
        <w:numPr>
          <w:ilvl w:val="0"/>
          <w:numId w:val="44"/>
        </w:numPr>
        <w:rPr>
          <w:u w:val="single"/>
        </w:rPr>
      </w:pPr>
      <w:r w:rsidRPr="001C7160">
        <w:t xml:space="preserve">You will first need to self-register using the below link </w:t>
      </w:r>
      <w:hyperlink r:id="rId10" w:history="1">
        <w:r w:rsidRPr="001C7160">
          <w:rPr>
            <w:rStyle w:val="Hyperlink"/>
          </w:rPr>
          <w:t>https://learn.accelerate.tmr.qld.gov.au/login/signup.php</w:t>
        </w:r>
      </w:hyperlink>
      <w:r w:rsidRPr="001C7160">
        <w:rPr>
          <w:u w:val="single"/>
        </w:rPr>
        <w:t>?</w:t>
      </w:r>
      <w:r w:rsidRPr="001C7160">
        <w:rPr>
          <w:u w:val="single"/>
        </w:rPr>
        <w:br/>
      </w:r>
    </w:p>
    <w:p w14:paraId="3EADFE9D" w14:textId="77777777" w:rsidR="0026524A" w:rsidRPr="001C7160" w:rsidRDefault="0026524A" w:rsidP="0026524A">
      <w:pPr>
        <w:pStyle w:val="ListParagraph"/>
        <w:numPr>
          <w:ilvl w:val="0"/>
          <w:numId w:val="44"/>
        </w:numPr>
        <w:rPr>
          <w:u w:val="single"/>
        </w:rPr>
      </w:pPr>
      <w:r w:rsidRPr="001C7160">
        <w:t>Complete all mandatory fields to create a new user account, then select Create my new account.</w:t>
      </w:r>
    </w:p>
    <w:p w14:paraId="340D95DE" w14:textId="73F643AC" w:rsidR="0020779F" w:rsidRPr="001C7160" w:rsidRDefault="00922B7A" w:rsidP="0026524A">
      <w:pPr>
        <w:pStyle w:val="ListParagraph"/>
        <w:ind w:left="360"/>
        <w:jc w:val="center"/>
        <w:rPr>
          <w:u w:val="single"/>
        </w:rPr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98F2195" wp14:editId="1FFDC73A">
                <wp:simplePos x="0" y="0"/>
                <wp:positionH relativeFrom="column">
                  <wp:posOffset>-186055</wp:posOffset>
                </wp:positionH>
                <wp:positionV relativeFrom="paragraph">
                  <wp:posOffset>4262755</wp:posOffset>
                </wp:positionV>
                <wp:extent cx="581025" cy="0"/>
                <wp:effectExtent l="0" t="76200" r="28575" b="76200"/>
                <wp:wrapNone/>
                <wp:docPr id="145879030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7A6F71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alt="&quot;&quot;" style="position:absolute;margin-left:-14.65pt;margin-top:335.65pt;width:45.75pt;height: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" strokecolor="red" strokeweight="2.25pt">
                <v:stroke endarrow="block" joinstyle="miter"/>
              </v:shape>
            </w:pict>
          </mc:Fallback>
        </mc:AlternateContent>
      </w:r>
      <w:r w:rsidR="0026524A" w:rsidRPr="001C7160">
        <w:br/>
      </w:r>
      <w:r w:rsidR="0026524A" w:rsidRPr="001C7160">
        <w:rPr>
          <w:noProof/>
        </w:rPr>
        <w:drawing>
          <wp:inline distT="0" distB="0" distL="0" distR="0" wp14:anchorId="4DD6A909" wp14:editId="1067B9F0">
            <wp:extent cx="4743450" cy="4102581"/>
            <wp:effectExtent l="76200" t="76200" r="133350" b="127000"/>
            <wp:docPr id="1086092968" name="Picture 1" descr="New account form showing required fields for email, password and personal details, with the “Create my new account” button at the bottom.&#10;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092968" name="Picture 1" descr="New account form showing required fields for email, password and personal details, with the “Create my new account” button at the bottom.&#10;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51642" cy="419615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055C266" w14:textId="038A55EF" w:rsidR="0020779F" w:rsidRPr="001C7160" w:rsidRDefault="0020779F">
      <w:pPr>
        <w:suppressAutoHyphens w:val="0"/>
        <w:spacing w:before="0" w:after="160" w:line="259" w:lineRule="auto"/>
        <w:rPr>
          <w:u w:val="single"/>
        </w:rPr>
      </w:pPr>
      <w:r w:rsidRPr="001C7160">
        <w:rPr>
          <w:u w:val="single"/>
        </w:rPr>
        <w:br w:type="page"/>
      </w:r>
    </w:p>
    <w:p w14:paraId="61700D91" w14:textId="74BAEEA7" w:rsidR="0026524A" w:rsidRPr="001C7160" w:rsidRDefault="0026524A" w:rsidP="0026524A">
      <w:pPr>
        <w:pStyle w:val="ListParagraph"/>
        <w:numPr>
          <w:ilvl w:val="0"/>
          <w:numId w:val="44"/>
        </w:numPr>
        <w:ind w:left="295"/>
      </w:pPr>
      <w:r w:rsidRPr="001C7160">
        <w:lastRenderedPageBreak/>
        <w:t>A confirmation message will appear advising that further instructions have been sent to your nominated email address.</w:t>
      </w:r>
      <w:r w:rsidR="00922B7A" w:rsidRPr="001C7160">
        <w:t xml:space="preserve"> Select Continue.</w:t>
      </w:r>
      <w:r w:rsidR="00922B7A" w:rsidRPr="001C7160">
        <w:rPr>
          <w:noProof/>
          <w:u w:val="single"/>
        </w:rPr>
        <w:t xml:space="preserve"> </w:t>
      </w:r>
      <w:r w:rsidR="009E22DF" w:rsidRPr="001C7160">
        <w:br/>
      </w:r>
    </w:p>
    <w:p w14:paraId="22C55FF3" w14:textId="01D3C346" w:rsidR="0026524A" w:rsidRPr="001C7160" w:rsidRDefault="00922B7A" w:rsidP="00834DF2">
      <w:pPr>
        <w:pStyle w:val="ListParagraph"/>
        <w:ind w:left="567"/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C13B80" wp14:editId="65D0AFD8">
                <wp:simplePos x="0" y="0"/>
                <wp:positionH relativeFrom="column">
                  <wp:posOffset>1962150</wp:posOffset>
                </wp:positionH>
                <wp:positionV relativeFrom="paragraph">
                  <wp:posOffset>1517015</wp:posOffset>
                </wp:positionV>
                <wp:extent cx="581025" cy="0"/>
                <wp:effectExtent l="0" t="76200" r="28575" b="76200"/>
                <wp:wrapNone/>
                <wp:docPr id="1188869701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2B225" id="Straight Arrow Connector 3" o:spid="_x0000_s1026" type="#_x0000_t32" alt="&quot;&quot;" style="position:absolute;margin-left:154.5pt;margin-top:119.45pt;width:45.7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" strokecolor="red" strokeweight="2.25pt">
                <v:stroke endarrow="block" joinstyle="miter"/>
              </v:shape>
            </w:pict>
          </mc:Fallback>
        </mc:AlternateContent>
      </w:r>
      <w:r w:rsidRPr="001C716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8976AB" wp14:editId="11F6DF04">
                <wp:simplePos x="0" y="0"/>
                <wp:positionH relativeFrom="column">
                  <wp:posOffset>2776221</wp:posOffset>
                </wp:positionH>
                <wp:positionV relativeFrom="paragraph">
                  <wp:posOffset>1422400</wp:posOffset>
                </wp:positionV>
                <wp:extent cx="571500" cy="238125"/>
                <wp:effectExtent l="19050" t="19050" r="19050" b="28575"/>
                <wp:wrapNone/>
                <wp:docPr id="2108342185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6566AD" id="Rectangle 2" o:spid="_x0000_s1026" alt="&quot;&quot;" style="position:absolute;margin-left:218.6pt;margin-top:112pt;width:4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" filled="f" strokecolor="red" strokeweight="3pt"/>
            </w:pict>
          </mc:Fallback>
        </mc:AlternateContent>
      </w:r>
      <w:r w:rsidR="0026524A" w:rsidRPr="001C7160">
        <w:br/>
      </w:r>
      <w:r w:rsidR="0026524A" w:rsidRPr="001C7160">
        <w:rPr>
          <w:noProof/>
        </w:rPr>
        <w:drawing>
          <wp:inline distT="0" distB="0" distL="0" distR="0" wp14:anchorId="3A99B627" wp14:editId="7E2C1393">
            <wp:extent cx="5175578" cy="1571625"/>
            <wp:effectExtent l="76200" t="76200" r="139700" b="123825"/>
            <wp:docPr id="1447226772" name="Picture 1" descr="Confirmation message advising that registration instructions have been emailed, with a Continue button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226772" name="Picture 1" descr="Confirmation message advising that registration instructions have been emailed, with a Continue button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942" cy="157598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E22DF" w:rsidRPr="001C7160">
        <w:br/>
      </w:r>
    </w:p>
    <w:p w14:paraId="08FEB2D1" w14:textId="77777777" w:rsidR="0026524A" w:rsidRPr="001C7160" w:rsidRDefault="0026524A" w:rsidP="0026524A">
      <w:pPr>
        <w:pStyle w:val="ListParagraph"/>
        <w:ind w:left="295"/>
      </w:pPr>
    </w:p>
    <w:p w14:paraId="2E1E9E9E" w14:textId="09C457B9" w:rsidR="0026524A" w:rsidRPr="001C7160" w:rsidRDefault="0026524A" w:rsidP="0026524A">
      <w:pPr>
        <w:pStyle w:val="ListParagraph"/>
        <w:numPr>
          <w:ilvl w:val="0"/>
          <w:numId w:val="44"/>
        </w:numPr>
        <w:ind w:left="295"/>
      </w:pPr>
      <w:r w:rsidRPr="001C7160">
        <w:t xml:space="preserve">Open the email received from the Accelerate team and </w:t>
      </w:r>
      <w:r w:rsidR="003D06D0" w:rsidRPr="001C7160">
        <w:t>select</w:t>
      </w:r>
      <w:r w:rsidRPr="001C7160">
        <w:t xml:space="preserve"> the registration link to complete your account setup.</w:t>
      </w:r>
      <w:r w:rsidR="009E22DF" w:rsidRPr="001C7160">
        <w:br/>
      </w:r>
    </w:p>
    <w:p w14:paraId="67B7F10F" w14:textId="7DE6EABC" w:rsidR="0026524A" w:rsidRPr="001C7160" w:rsidRDefault="00922B7A" w:rsidP="0026524A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A6A494" wp14:editId="29FB4A26">
                <wp:simplePos x="0" y="0"/>
                <wp:positionH relativeFrom="column">
                  <wp:posOffset>476250</wp:posOffset>
                </wp:positionH>
                <wp:positionV relativeFrom="paragraph">
                  <wp:posOffset>2971165</wp:posOffset>
                </wp:positionV>
                <wp:extent cx="581025" cy="0"/>
                <wp:effectExtent l="0" t="76200" r="28575" b="76200"/>
                <wp:wrapNone/>
                <wp:docPr id="466460017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701A438" id="Straight Arrow Connector 3" o:spid="_x0000_s1026" type="#_x0000_t32" alt="&quot;&quot;" style="position:absolute;margin-left:37.5pt;margin-top:233.95pt;width:45.75pt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" strokecolor="red" strokeweight="2.25pt">
                <v:stroke endarrow="block" joinstyle="miter"/>
              </v:shape>
            </w:pict>
          </mc:Fallback>
        </mc:AlternateContent>
      </w:r>
      <w:r w:rsidR="0026524A" w:rsidRPr="001C7160">
        <w:rPr>
          <w:noProof/>
        </w:rPr>
        <w:drawing>
          <wp:inline distT="0" distB="0" distL="0" distR="0" wp14:anchorId="00D2DD13" wp14:editId="5CDA60C7">
            <wp:extent cx="4097992" cy="4324350"/>
            <wp:effectExtent l="76200" t="76200" r="131445" b="133350"/>
            <wp:docPr id="864850720" name="Picture 1" descr="Account registration email from Accelerate showing a confirmation message with a registration link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850720" name="Picture 1" descr="Account registration email from Accelerate showing a confirmation message with a registration link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213" cy="434568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1ACEA34" w14:textId="70335F96" w:rsidR="009E22DF" w:rsidRPr="001C7160" w:rsidRDefault="009E22DF" w:rsidP="0026524A">
      <w:pPr>
        <w:jc w:val="center"/>
      </w:pPr>
    </w:p>
    <w:p w14:paraId="16A7A83D" w14:textId="7904CF66" w:rsidR="0026524A" w:rsidRPr="001C7160" w:rsidRDefault="0026524A" w:rsidP="0026524A">
      <w:pPr>
        <w:pStyle w:val="ListParagraph"/>
        <w:numPr>
          <w:ilvl w:val="0"/>
          <w:numId w:val="44"/>
        </w:numPr>
        <w:ind w:left="295"/>
      </w:pPr>
      <w:r w:rsidRPr="001C7160">
        <w:lastRenderedPageBreak/>
        <w:t>Once registration is complete, select Continue</w:t>
      </w:r>
      <w:r w:rsidR="009E22DF" w:rsidRPr="001C7160">
        <w:t>.</w:t>
      </w:r>
      <w:r w:rsidR="009E22DF" w:rsidRPr="001C7160">
        <w:br/>
      </w:r>
    </w:p>
    <w:p w14:paraId="1E1B7052" w14:textId="0258665E" w:rsidR="0026524A" w:rsidRPr="001C7160" w:rsidRDefault="00922B7A" w:rsidP="009E22DF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BB411B" wp14:editId="28585179">
                <wp:simplePos x="0" y="0"/>
                <wp:positionH relativeFrom="column">
                  <wp:posOffset>1409700</wp:posOffset>
                </wp:positionH>
                <wp:positionV relativeFrom="paragraph">
                  <wp:posOffset>1647190</wp:posOffset>
                </wp:positionV>
                <wp:extent cx="581025" cy="0"/>
                <wp:effectExtent l="0" t="76200" r="28575" b="76200"/>
                <wp:wrapNone/>
                <wp:docPr id="70616310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A8927D" id="Straight Arrow Connector 3" o:spid="_x0000_s1026" type="#_x0000_t32" alt="&quot;&quot;" style="position:absolute;margin-left:111pt;margin-top:129.7pt;width:45.75pt;height:0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" strokecolor="red" strokeweight="2.25pt">
                <v:stroke endarrow="block" joinstyle="miter"/>
              </v:shape>
            </w:pict>
          </mc:Fallback>
        </mc:AlternateContent>
      </w:r>
      <w:r w:rsidR="0026524A" w:rsidRPr="001C7160">
        <w:rPr>
          <w:noProof/>
        </w:rPr>
        <w:drawing>
          <wp:inline distT="0" distB="0" distL="0" distR="0" wp14:anchorId="71EBD6CF" wp14:editId="18CF7155">
            <wp:extent cx="4913929" cy="1971675"/>
            <wp:effectExtent l="76200" t="76200" r="134620" b="123825"/>
            <wp:docPr id="1788777801" name="Picture 3" descr="Registration confirmation message indicating the account is confirmed, with a Continue button to return to the login pag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777801" name="Picture 3" descr="Registration confirmation message indicating the account is confirmed, with a Continue button to return to the login pag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216" cy="197259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DB0B6B5" w14:textId="77A7FB16" w:rsidR="0026524A" w:rsidRPr="001C7160" w:rsidRDefault="0026524A" w:rsidP="0026524A">
      <w:pPr>
        <w:jc w:val="center"/>
      </w:pPr>
    </w:p>
    <w:p w14:paraId="1F5E0B15" w14:textId="55124CFA" w:rsidR="0026524A" w:rsidRPr="001C7160" w:rsidRDefault="0026524A" w:rsidP="0026524A">
      <w:pPr>
        <w:pStyle w:val="ListParagraph"/>
        <w:numPr>
          <w:ilvl w:val="0"/>
          <w:numId w:val="44"/>
        </w:numPr>
        <w:ind w:left="295"/>
      </w:pPr>
      <w:r w:rsidRPr="001C7160">
        <w:t>If you are not automatically taken to the sign-in page, select Sign in located at the top-right corner of the Accelerate page</w:t>
      </w:r>
      <w:r w:rsidR="009E22DF" w:rsidRPr="001C7160">
        <w:t>.</w:t>
      </w:r>
      <w:r w:rsidR="009E22DF" w:rsidRPr="001C7160">
        <w:br/>
      </w:r>
    </w:p>
    <w:p w14:paraId="75DBE97C" w14:textId="3A1FEF6F" w:rsidR="0026524A" w:rsidRPr="001C7160" w:rsidRDefault="00922B7A" w:rsidP="0026524A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690048B" wp14:editId="78797B94">
                <wp:simplePos x="0" y="0"/>
                <wp:positionH relativeFrom="margin">
                  <wp:posOffset>4349750</wp:posOffset>
                </wp:positionH>
                <wp:positionV relativeFrom="paragraph">
                  <wp:posOffset>516890</wp:posOffset>
                </wp:positionV>
                <wp:extent cx="514350" cy="45719"/>
                <wp:effectExtent l="0" t="76200" r="19050" b="50165"/>
                <wp:wrapNone/>
                <wp:docPr id="1627990105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4350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E5A4A" id="Straight Arrow Connector 3" o:spid="_x0000_s1026" type="#_x0000_t32" alt="&quot;&quot;" style="position:absolute;margin-left:342.5pt;margin-top:40.7pt;width:40.5pt;height:3.6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 w:rsidR="0026524A" w:rsidRPr="001C7160">
        <w:rPr>
          <w:noProof/>
        </w:rPr>
        <w:drawing>
          <wp:inline distT="0" distB="0" distL="0" distR="0" wp14:anchorId="39E34095" wp14:editId="6CB5146E">
            <wp:extent cx="3359450" cy="638175"/>
            <wp:effectExtent l="76200" t="76200" r="127000" b="123825"/>
            <wp:docPr id="817064554" name="Picture 1" descr="Accelerate page banner indicating the user is not logged in, with a Sign in link in the top-right corner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064554" name="Picture 1" descr="Accelerate page banner indicating the user is not logged in, with a Sign in link in the top-right corner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62262" cy="63870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E22DF" w:rsidRPr="001C7160">
        <w:br/>
      </w:r>
    </w:p>
    <w:p w14:paraId="1099377B" w14:textId="56CFC502" w:rsidR="0026524A" w:rsidRPr="001C7160" w:rsidRDefault="0026524A" w:rsidP="0026524A">
      <w:pPr>
        <w:pStyle w:val="ListParagraph"/>
        <w:numPr>
          <w:ilvl w:val="0"/>
          <w:numId w:val="44"/>
        </w:numPr>
        <w:ind w:left="295"/>
      </w:pPr>
      <w:r w:rsidRPr="001C7160">
        <w:t>On the sign-in page, select External users</w:t>
      </w:r>
      <w:r w:rsidR="009E22DF" w:rsidRPr="001C7160">
        <w:t>.</w:t>
      </w:r>
      <w:r w:rsidR="009E22DF" w:rsidRPr="001C7160">
        <w:br/>
      </w:r>
    </w:p>
    <w:p w14:paraId="60F21FDB" w14:textId="44A4F321" w:rsidR="009E22DF" w:rsidRPr="001C7160" w:rsidRDefault="00922B7A" w:rsidP="0026524A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41B1367" wp14:editId="6786E2A9">
                <wp:simplePos x="0" y="0"/>
                <wp:positionH relativeFrom="column">
                  <wp:posOffset>704850</wp:posOffset>
                </wp:positionH>
                <wp:positionV relativeFrom="paragraph">
                  <wp:posOffset>1894840</wp:posOffset>
                </wp:positionV>
                <wp:extent cx="581025" cy="0"/>
                <wp:effectExtent l="0" t="76200" r="28575" b="76200"/>
                <wp:wrapNone/>
                <wp:docPr id="1186574130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73DFB5" id="Straight Arrow Connector 3" o:spid="_x0000_s1026" type="#_x0000_t32" alt="&quot;&quot;" style="position:absolute;margin-left:55.5pt;margin-top:149.2pt;width:45.75pt;height:0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" strokecolor="red" strokeweight="2.25pt">
                <v:stroke endarrow="block" joinstyle="miter"/>
              </v:shape>
            </w:pict>
          </mc:Fallback>
        </mc:AlternateContent>
      </w:r>
      <w:r w:rsidR="0026524A" w:rsidRPr="001C7160">
        <w:rPr>
          <w:noProof/>
        </w:rPr>
        <w:drawing>
          <wp:inline distT="0" distB="0" distL="0" distR="0" wp14:anchorId="2685F519" wp14:editId="0E237C3D">
            <wp:extent cx="3491230" cy="2480610"/>
            <wp:effectExtent l="76200" t="76200" r="128270" b="129540"/>
            <wp:docPr id="944047773" name="Picture 1" descr="Sign‑in page showing login options, with External users highlighted below Login as TMR Employe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4047773" name="Picture 1" descr="Sign‑in page showing login options, with External users highlighted below Login as TMR Employe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52350" cy="252403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5A6AC802" w14:textId="77777777" w:rsidR="009E22DF" w:rsidRPr="001C7160" w:rsidRDefault="009E22DF">
      <w:pPr>
        <w:suppressAutoHyphens w:val="0"/>
        <w:spacing w:before="0" w:after="160" w:line="259" w:lineRule="auto"/>
      </w:pPr>
      <w:r w:rsidRPr="001C7160">
        <w:br w:type="page"/>
      </w:r>
    </w:p>
    <w:p w14:paraId="43BCFAE9" w14:textId="585D0846" w:rsidR="0026524A" w:rsidRPr="001C7160" w:rsidRDefault="0026524A" w:rsidP="0026524A">
      <w:pPr>
        <w:pStyle w:val="ListParagraph"/>
        <w:numPr>
          <w:ilvl w:val="0"/>
          <w:numId w:val="44"/>
        </w:numPr>
        <w:ind w:left="295"/>
      </w:pPr>
      <w:r w:rsidRPr="001C7160">
        <w:lastRenderedPageBreak/>
        <w:t>Log in using your registered email address and password</w:t>
      </w:r>
      <w:r w:rsidR="009E22DF" w:rsidRPr="001C7160">
        <w:t>.</w:t>
      </w:r>
      <w:r w:rsidR="009E22DF" w:rsidRPr="001C7160">
        <w:br/>
      </w:r>
    </w:p>
    <w:p w14:paraId="43F29B21" w14:textId="13AD80B1" w:rsidR="0026524A" w:rsidRPr="001C7160" w:rsidRDefault="00B127F2" w:rsidP="0026524A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22EC47F" wp14:editId="0278C3DF">
                <wp:simplePos x="0" y="0"/>
                <wp:positionH relativeFrom="column">
                  <wp:posOffset>1833245</wp:posOffset>
                </wp:positionH>
                <wp:positionV relativeFrom="paragraph">
                  <wp:posOffset>2235200</wp:posOffset>
                </wp:positionV>
                <wp:extent cx="1238250" cy="238125"/>
                <wp:effectExtent l="0" t="0" r="0" b="9525"/>
                <wp:wrapNone/>
                <wp:docPr id="1085521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FD159E" id="Rectangle 1" o:spid="_x0000_s1026" style="position:absolute;margin-left:144.35pt;margin-top:176pt;width:97.5pt;height:18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" fillcolor="white [3212]" stroked="f" strokeweight="1pt"/>
            </w:pict>
          </mc:Fallback>
        </mc:AlternateContent>
      </w: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7171A5" wp14:editId="426B3344">
                <wp:simplePos x="0" y="0"/>
                <wp:positionH relativeFrom="column">
                  <wp:posOffset>1814195</wp:posOffset>
                </wp:positionH>
                <wp:positionV relativeFrom="paragraph">
                  <wp:posOffset>1873250</wp:posOffset>
                </wp:positionV>
                <wp:extent cx="1238250" cy="238125"/>
                <wp:effectExtent l="0" t="0" r="0" b="9525"/>
                <wp:wrapNone/>
                <wp:docPr id="61044606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FBCE01" id="Rectangle 1" o:spid="_x0000_s1026" style="position:absolute;margin-left:142.85pt;margin-top:147.5pt;width:97.5pt;height:18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" fillcolor="white [3212]" stroked="f" strokeweight="1pt"/>
            </w:pict>
          </mc:Fallback>
        </mc:AlternateContent>
      </w:r>
      <w:r w:rsidR="00922B7A" w:rsidRPr="001C716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5239C7" wp14:editId="61C785BE">
                <wp:simplePos x="0" y="0"/>
                <wp:positionH relativeFrom="column">
                  <wp:posOffset>752475</wp:posOffset>
                </wp:positionH>
                <wp:positionV relativeFrom="paragraph">
                  <wp:posOffset>3028315</wp:posOffset>
                </wp:positionV>
                <wp:extent cx="581025" cy="0"/>
                <wp:effectExtent l="0" t="76200" r="28575" b="76200"/>
                <wp:wrapNone/>
                <wp:docPr id="1459055587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C158AB" id="Straight Arrow Connector 3" o:spid="_x0000_s1026" type="#_x0000_t32" alt="&quot;&quot;" style="position:absolute;margin-left:59.25pt;margin-top:238.45pt;width:45.75pt;height:0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" strokecolor="red" strokeweight="2.25pt">
                <v:stroke endarrow="block" joinstyle="miter"/>
              </v:shape>
            </w:pict>
          </mc:Fallback>
        </mc:AlternateContent>
      </w:r>
      <w:r w:rsidR="0026524A" w:rsidRPr="001C7160">
        <w:rPr>
          <w:noProof/>
        </w:rPr>
        <w:drawing>
          <wp:inline distT="0" distB="0" distL="0" distR="0" wp14:anchorId="55EFCEC0" wp14:editId="6D77AE81">
            <wp:extent cx="2784059" cy="3515587"/>
            <wp:effectExtent l="76200" t="76200" r="130810" b="142240"/>
            <wp:docPr id="989544131" name="Picture 1" descr="External users login form showing email and password fields with Login and Create new account buttons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544131" name="Picture 1" descr="External users login form showing email and password fields with Login and Create new account buttons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850231" cy="359914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9E22DF" w:rsidRPr="001C7160">
        <w:br/>
      </w:r>
    </w:p>
    <w:p w14:paraId="61FFBFEB" w14:textId="56D67D99" w:rsidR="000142CE" w:rsidRPr="001C7160" w:rsidRDefault="0026524A" w:rsidP="0026524A">
      <w:pPr>
        <w:pStyle w:val="ListParagraph"/>
        <w:numPr>
          <w:ilvl w:val="0"/>
          <w:numId w:val="44"/>
        </w:numPr>
        <w:ind w:left="295"/>
      </w:pPr>
      <w:r w:rsidRPr="001C7160">
        <w:t>Once signed in, locate your e-learning course by expanding the Explore dropdown menu and selecting Public Catalogue</w:t>
      </w:r>
      <w:r w:rsidR="000142CE" w:rsidRPr="001C7160">
        <w:t>.</w:t>
      </w:r>
      <w:r w:rsidR="000142CE" w:rsidRPr="001C7160">
        <w:br/>
      </w:r>
    </w:p>
    <w:p w14:paraId="62C9B74D" w14:textId="0D3D9E99" w:rsidR="000142CE" w:rsidRPr="001C7160" w:rsidRDefault="00922B7A" w:rsidP="00282831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800330" wp14:editId="6D095ADB">
                <wp:simplePos x="0" y="0"/>
                <wp:positionH relativeFrom="column">
                  <wp:posOffset>2004060</wp:posOffset>
                </wp:positionH>
                <wp:positionV relativeFrom="paragraph">
                  <wp:posOffset>278765</wp:posOffset>
                </wp:positionV>
                <wp:extent cx="695325" cy="104775"/>
                <wp:effectExtent l="0" t="76200" r="9525" b="28575"/>
                <wp:wrapNone/>
                <wp:docPr id="1220321828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25" cy="1047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EE6E7" id="Straight Arrow Connector 3" o:spid="_x0000_s1026" type="#_x0000_t32" alt="&quot;&quot;" style="position:absolute;margin-left:157.8pt;margin-top:21.95pt;width:54.75pt;height:8.2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" strokecolor="red" strokeweight="2.25pt">
                <v:stroke endarrow="block" joinstyle="miter"/>
              </v:shape>
            </w:pict>
          </mc:Fallback>
        </mc:AlternateContent>
      </w:r>
      <w:r w:rsidR="000142CE" w:rsidRPr="001C7160">
        <w:rPr>
          <w:noProof/>
        </w:rPr>
        <w:drawing>
          <wp:inline distT="0" distB="0" distL="0" distR="0" wp14:anchorId="769E18A6" wp14:editId="31099C0D">
            <wp:extent cx="4303977" cy="2720163"/>
            <wp:effectExtent l="76200" t="76200" r="135255" b="137795"/>
            <wp:docPr id="661721132" name="Picture 1" descr="Accelerate home page with the Explore menu expanded, showing the Public Catalogue option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1721132" name="Picture 1" descr="Accelerate home page with the Explore menu expanded, showing the Public Catalogue option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2280" cy="274437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22A4A17A" w14:textId="393F2CAB" w:rsidR="00B32403" w:rsidRPr="001C7160" w:rsidRDefault="000142CE" w:rsidP="000142CE">
      <w:pPr>
        <w:pStyle w:val="ListParagraph"/>
        <w:numPr>
          <w:ilvl w:val="0"/>
          <w:numId w:val="44"/>
        </w:numPr>
      </w:pPr>
      <w:r w:rsidRPr="001C7160">
        <w:lastRenderedPageBreak/>
        <w:t xml:space="preserve">In the search field, enter the name of the required course and </w:t>
      </w:r>
      <w:r w:rsidR="003D06D0" w:rsidRPr="001C7160">
        <w:t>select</w:t>
      </w:r>
      <w:r w:rsidRPr="001C7160">
        <w:t xml:space="preserve"> </w:t>
      </w:r>
      <w:r w:rsidR="001C7160">
        <w:t>S</w:t>
      </w:r>
      <w:r w:rsidRPr="001C7160">
        <w:t>earch.</w:t>
      </w:r>
      <w:r w:rsidRPr="001C7160">
        <w:br/>
        <w:t>(example shown is online cultural heritage induction)</w:t>
      </w:r>
      <w:r w:rsidR="00922B7A" w:rsidRPr="001C7160">
        <w:rPr>
          <w:noProof/>
          <w:u w:val="single"/>
        </w:rPr>
        <w:t xml:space="preserve"> </w:t>
      </w:r>
      <w:r w:rsidRPr="001C7160">
        <w:br/>
        <w:t>    </w:t>
      </w:r>
    </w:p>
    <w:p w14:paraId="6CE4CF3C" w14:textId="1F9E340F" w:rsidR="00B32403" w:rsidRPr="001C7160" w:rsidRDefault="00922B7A" w:rsidP="00B32403"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CD7AB17" wp14:editId="352EA1B2">
                <wp:simplePos x="0" y="0"/>
                <wp:positionH relativeFrom="column">
                  <wp:posOffset>3804920</wp:posOffset>
                </wp:positionH>
                <wp:positionV relativeFrom="paragraph">
                  <wp:posOffset>279400</wp:posOffset>
                </wp:positionV>
                <wp:extent cx="428625" cy="209550"/>
                <wp:effectExtent l="19050" t="19050" r="66675" b="57150"/>
                <wp:wrapNone/>
                <wp:docPr id="112507377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8625" cy="2095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AC5FD4" id="Straight Arrow Connector 3" o:spid="_x0000_s1026" type="#_x0000_t32" alt="&quot;&quot;" style="position:absolute;margin-left:299.6pt;margin-top:22pt;width:33.7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" strokecolor="red" strokeweight="2.25pt">
                <v:stroke endarrow="block" joinstyle="miter"/>
              </v:shape>
            </w:pict>
          </mc:Fallback>
        </mc:AlternateContent>
      </w: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B8CF576" wp14:editId="6DECEC35">
                <wp:simplePos x="0" y="0"/>
                <wp:positionH relativeFrom="column">
                  <wp:posOffset>2004695</wp:posOffset>
                </wp:positionH>
                <wp:positionV relativeFrom="paragraph">
                  <wp:posOffset>298449</wp:posOffset>
                </wp:positionV>
                <wp:extent cx="504825" cy="200025"/>
                <wp:effectExtent l="19050" t="19050" r="47625" b="47625"/>
                <wp:wrapNone/>
                <wp:docPr id="1554896482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825" cy="2000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935C6" id="Straight Arrow Connector 3" o:spid="_x0000_s1026" type="#_x0000_t32" alt="&quot;&quot;" style="position:absolute;margin-left:157.85pt;margin-top:23.5pt;width:39.75pt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" strokecolor="red" strokeweight="2.25pt">
                <v:stroke endarrow="block" joinstyle="miter"/>
              </v:shape>
            </w:pict>
          </mc:Fallback>
        </mc:AlternateContent>
      </w:r>
      <w:r w:rsidRPr="001C716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36815A" wp14:editId="1FABEDA6">
                <wp:simplePos x="0" y="0"/>
                <wp:positionH relativeFrom="column">
                  <wp:posOffset>4062095</wp:posOffset>
                </wp:positionH>
                <wp:positionV relativeFrom="paragraph">
                  <wp:posOffset>622300</wp:posOffset>
                </wp:positionV>
                <wp:extent cx="409575" cy="238125"/>
                <wp:effectExtent l="19050" t="19050" r="28575" b="28575"/>
                <wp:wrapNone/>
                <wp:docPr id="195897405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3CE31E" id="Rectangle 2" o:spid="_x0000_s1026" alt="&quot;&quot;" style="position:absolute;margin-left:319.85pt;margin-top:49pt;width:32.25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" filled="f" strokecolor="red" strokeweight="3pt"/>
            </w:pict>
          </mc:Fallback>
        </mc:AlternateContent>
      </w:r>
      <w:r w:rsidRPr="001C716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551D6B" wp14:editId="58FDE7A1">
                <wp:simplePos x="0" y="0"/>
                <wp:positionH relativeFrom="column">
                  <wp:posOffset>2166620</wp:posOffset>
                </wp:positionH>
                <wp:positionV relativeFrom="paragraph">
                  <wp:posOffset>622300</wp:posOffset>
                </wp:positionV>
                <wp:extent cx="1219200" cy="238125"/>
                <wp:effectExtent l="19050" t="19050" r="19050" b="28575"/>
                <wp:wrapNone/>
                <wp:docPr id="1954453214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9AE2B" id="Rectangle 2" o:spid="_x0000_s1026" alt="&quot;&quot;" style="position:absolute;margin-left:170.6pt;margin-top:49pt;width:9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" filled="f" strokecolor="red" strokeweight="3pt"/>
            </w:pict>
          </mc:Fallback>
        </mc:AlternateContent>
      </w:r>
      <w:r w:rsidR="00B32403" w:rsidRPr="001C7160">
        <w:rPr>
          <w:noProof/>
        </w:rPr>
        <w:drawing>
          <wp:inline distT="0" distB="0" distL="0" distR="0" wp14:anchorId="60EB9052" wp14:editId="32A82063">
            <wp:extent cx="5629275" cy="2668743"/>
            <wp:effectExtent l="76200" t="76200" r="123825" b="132080"/>
            <wp:docPr id="41365905" name="Picture 3" descr="Catalogue search page showing a search field with a course name entered and a search result displayed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65905" name="Picture 3" descr="Catalogue search page showing a search field with a course name entered and a search result displayed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5" t="23370" r="10557" b="-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246" cy="267963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73513E" w14:textId="06DBF40C" w:rsidR="000142CE" w:rsidRPr="001C7160" w:rsidRDefault="00B32403" w:rsidP="000142CE">
      <w:pPr>
        <w:pStyle w:val="ListParagraph"/>
        <w:numPr>
          <w:ilvl w:val="0"/>
          <w:numId w:val="44"/>
        </w:numPr>
      </w:pPr>
      <w:r w:rsidRPr="001C7160">
        <w:t>Select Add to cart. A tick will appear to confirm the course has been added.</w:t>
      </w:r>
      <w:r w:rsidR="00310955" w:rsidRPr="001C7160">
        <w:br/>
      </w:r>
    </w:p>
    <w:p w14:paraId="66705074" w14:textId="627A10CE" w:rsidR="000142CE" w:rsidRPr="001C7160" w:rsidRDefault="00922B7A" w:rsidP="00282831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663A348" wp14:editId="22051CC0">
                <wp:simplePos x="0" y="0"/>
                <wp:positionH relativeFrom="column">
                  <wp:posOffset>1614170</wp:posOffset>
                </wp:positionH>
                <wp:positionV relativeFrom="paragraph">
                  <wp:posOffset>1605915</wp:posOffset>
                </wp:positionV>
                <wp:extent cx="571500" cy="104775"/>
                <wp:effectExtent l="19050" t="57150" r="19050" b="28575"/>
                <wp:wrapNone/>
                <wp:docPr id="1837337125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71500" cy="1047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FD039" id="Straight Arrow Connector 3" o:spid="_x0000_s1026" type="#_x0000_t32" alt="&quot;&quot;" style="position:absolute;margin-left:127.1pt;margin-top:126.45pt;width:45pt;height:8.2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" strokecolor="red" strokeweight="2.25pt">
                <v:stroke endarrow="block" joinstyle="miter"/>
              </v:shape>
            </w:pict>
          </mc:Fallback>
        </mc:AlternateContent>
      </w:r>
      <w:r w:rsidRPr="001C716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2F6A2E" wp14:editId="2A4E89B1">
                <wp:simplePos x="0" y="0"/>
                <wp:positionH relativeFrom="column">
                  <wp:posOffset>914400</wp:posOffset>
                </wp:positionH>
                <wp:positionV relativeFrom="paragraph">
                  <wp:posOffset>1431290</wp:posOffset>
                </wp:positionV>
                <wp:extent cx="571500" cy="238125"/>
                <wp:effectExtent l="19050" t="19050" r="19050" b="28575"/>
                <wp:wrapNone/>
                <wp:docPr id="1000438826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22295" id="Rectangle 2" o:spid="_x0000_s1026" alt="&quot;&quot;" style="position:absolute;margin-left:1in;margin-top:112.7pt;width:45pt;height:1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" filled="f" strokecolor="red" strokeweight="3pt"/>
            </w:pict>
          </mc:Fallback>
        </mc:AlternateContent>
      </w:r>
      <w:r w:rsidR="000142CE" w:rsidRPr="001C7160">
        <w:rPr>
          <w:noProof/>
        </w:rPr>
        <w:drawing>
          <wp:inline distT="0" distB="0" distL="0" distR="0" wp14:anchorId="33E54E42" wp14:editId="2D5861AE">
            <wp:extent cx="5629275" cy="2668743"/>
            <wp:effectExtent l="76200" t="76200" r="123825" b="132080"/>
            <wp:docPr id="449780974" name="Picture 3" descr="Catalogue entry showing an Add to cart option for a course, with a confirmation indicator once selected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780974" name="Picture 3" descr="Catalogue entry showing an Add to cart option for a course, with a confirmation indicator once selected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5" t="23370" r="10557" b="-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246" cy="2679633"/>
                    </a:xfrm>
                    <a:prstGeom prst="rect">
                      <a:avLst/>
                    </a:prstGeom>
                    <a:ln w="38100" cap="sq" cmpd="sng" algn="ctr">
                      <a:solidFill>
                        <a:srgbClr val="000000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0955" w:rsidRPr="001C7160">
        <w:br/>
      </w:r>
    </w:p>
    <w:p w14:paraId="06CA4114" w14:textId="77777777" w:rsidR="00F46A0E" w:rsidRPr="001C7160" w:rsidRDefault="00F46A0E">
      <w:pPr>
        <w:suppressAutoHyphens w:val="0"/>
        <w:spacing w:before="0" w:after="160" w:line="259" w:lineRule="auto"/>
      </w:pPr>
      <w:r w:rsidRPr="001C7160">
        <w:br w:type="page"/>
      </w:r>
    </w:p>
    <w:p w14:paraId="01D1E82C" w14:textId="3BC4C51A" w:rsidR="00FC5141" w:rsidRPr="001C7160" w:rsidRDefault="0026524A" w:rsidP="00FC5141">
      <w:pPr>
        <w:pStyle w:val="ListParagraph"/>
        <w:numPr>
          <w:ilvl w:val="0"/>
          <w:numId w:val="44"/>
        </w:numPr>
      </w:pPr>
      <w:r w:rsidRPr="001C7160">
        <w:lastRenderedPageBreak/>
        <w:t>Once the course has been added to your cart, a new window will appear, allowing you to enrol in the course</w:t>
      </w:r>
      <w:r w:rsidR="00FC5141" w:rsidRPr="001C7160">
        <w:t>.</w:t>
      </w:r>
    </w:p>
    <w:p w14:paraId="6BFC9B27" w14:textId="60BE5AB0" w:rsidR="00310955" w:rsidRPr="001C7160" w:rsidRDefault="00FC5141" w:rsidP="00FC5141">
      <w:pPr>
        <w:pStyle w:val="ListParagraph"/>
        <w:numPr>
          <w:ilvl w:val="1"/>
          <w:numId w:val="44"/>
        </w:numPr>
      </w:pPr>
      <w:r w:rsidRPr="001C7160">
        <w:t>T</w:t>
      </w:r>
      <w:r w:rsidR="00310955" w:rsidRPr="001C7160">
        <w:t xml:space="preserve">ick the Enrol </w:t>
      </w:r>
      <w:proofErr w:type="gramStart"/>
      <w:r w:rsidR="00310955" w:rsidRPr="001C7160">
        <w:t>myself</w:t>
      </w:r>
      <w:proofErr w:type="gramEnd"/>
      <w:r w:rsidR="00310955" w:rsidRPr="001C7160">
        <w:t xml:space="preserve"> checkbox.</w:t>
      </w:r>
    </w:p>
    <w:p w14:paraId="6406B5C1" w14:textId="77777777" w:rsidR="000A4F71" w:rsidRPr="001C7160" w:rsidRDefault="003D06D0" w:rsidP="00FC5141">
      <w:pPr>
        <w:pStyle w:val="ListParagraph"/>
        <w:numPr>
          <w:ilvl w:val="1"/>
          <w:numId w:val="44"/>
        </w:numPr>
      </w:pPr>
      <w:r w:rsidRPr="001C7160">
        <w:t>Select</w:t>
      </w:r>
      <w:r w:rsidR="00310955" w:rsidRPr="001C7160">
        <w:t xml:space="preserve"> the Enrol button once it becomes available.</w:t>
      </w:r>
    </w:p>
    <w:p w14:paraId="54D920B3" w14:textId="00EE934C" w:rsidR="00310955" w:rsidRPr="001C7160" w:rsidRDefault="000A4F71" w:rsidP="000A4F71">
      <w:pPr>
        <w:ind w:left="720"/>
      </w:pPr>
      <w:r w:rsidRPr="001C7160">
        <w:t xml:space="preserve">Note: if your course requires payment your button will display as “Buy and enrol” which will then take you through to finalise payment before the course will be enabled. </w:t>
      </w:r>
      <w:r w:rsidR="00310955" w:rsidRPr="001C7160">
        <w:br/>
      </w:r>
    </w:p>
    <w:p w14:paraId="4BAF22BE" w14:textId="11216A39" w:rsidR="00310955" w:rsidRPr="001C7160" w:rsidRDefault="00922B7A" w:rsidP="00282831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B4EFAD8" wp14:editId="4F20D776">
                <wp:simplePos x="0" y="0"/>
                <wp:positionH relativeFrom="column">
                  <wp:posOffset>2271395</wp:posOffset>
                </wp:positionH>
                <wp:positionV relativeFrom="paragraph">
                  <wp:posOffset>1558925</wp:posOffset>
                </wp:positionV>
                <wp:extent cx="428625" cy="285750"/>
                <wp:effectExtent l="38100" t="19050" r="28575" b="38100"/>
                <wp:wrapNone/>
                <wp:docPr id="1570163388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28625" cy="2857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6D883" id="Straight Arrow Connector 3" o:spid="_x0000_s1026" type="#_x0000_t32" alt="&quot;&quot;" style="position:absolute;margin-left:178.85pt;margin-top:122.75pt;width:33.75pt;height:22.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" strokecolor="red" strokeweight="2.25pt">
                <v:stroke endarrow="block" joinstyle="miter"/>
              </v:shape>
            </w:pict>
          </mc:Fallback>
        </mc:AlternateContent>
      </w: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74B68C3" wp14:editId="592081CF">
                <wp:simplePos x="0" y="0"/>
                <wp:positionH relativeFrom="column">
                  <wp:posOffset>2185670</wp:posOffset>
                </wp:positionH>
                <wp:positionV relativeFrom="paragraph">
                  <wp:posOffset>1044575</wp:posOffset>
                </wp:positionV>
                <wp:extent cx="561975" cy="76200"/>
                <wp:effectExtent l="38100" t="57150" r="9525" b="76200"/>
                <wp:wrapNone/>
                <wp:docPr id="936577699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762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60F49A" id="Straight Arrow Connector 3" o:spid="_x0000_s1026" type="#_x0000_t32" alt="&quot;&quot;" style="position:absolute;margin-left:172.1pt;margin-top:82.25pt;width:44.25pt;height:6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" strokecolor="red" strokeweight="2.25pt">
                <v:stroke endarrow="block" joinstyle="miter"/>
              </v:shape>
            </w:pict>
          </mc:Fallback>
        </mc:AlternateContent>
      </w:r>
      <w:r w:rsidR="00F46A0E" w:rsidRPr="001C716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6C4D05" wp14:editId="695B7446">
                <wp:simplePos x="0" y="0"/>
                <wp:positionH relativeFrom="margin">
                  <wp:posOffset>975995</wp:posOffset>
                </wp:positionH>
                <wp:positionV relativeFrom="paragraph">
                  <wp:posOffset>412750</wp:posOffset>
                </wp:positionV>
                <wp:extent cx="3133725" cy="333375"/>
                <wp:effectExtent l="0" t="0" r="9525" b="9525"/>
                <wp:wrapNone/>
                <wp:docPr id="4122751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333375"/>
                        </a:xfrm>
                        <a:prstGeom prst="rect">
                          <a:avLst/>
                        </a:prstGeom>
                        <a:solidFill>
                          <a:srgbClr val="F7F8F9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B76785" w14:textId="53A60535" w:rsidR="00F46A0E" w:rsidRPr="00F46A0E" w:rsidRDefault="00F46A0E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F46A0E">
                              <w:rPr>
                                <w:sz w:val="20"/>
                                <w:szCs w:val="18"/>
                              </w:rPr>
                              <w:t>Online Cultural heritage induction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6C4D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76.85pt;margin-top:32.5pt;width:246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" fillcolor="#f7f8f9" stroked="f" strokeweight=".5pt">
                <v:textbox inset="0,0,0,0">
                  <w:txbxContent>
                    <w:p w14:paraId="44B76785" w14:textId="53A60535" w:rsidR="00F46A0E" w:rsidRPr="00F46A0E" w:rsidRDefault="00F46A0E">
                      <w:pPr>
                        <w:rPr>
                          <w:sz w:val="20"/>
                          <w:szCs w:val="18"/>
                        </w:rPr>
                      </w:pPr>
                      <w:r w:rsidRPr="00F46A0E">
                        <w:rPr>
                          <w:sz w:val="20"/>
                          <w:szCs w:val="18"/>
                        </w:rPr>
                        <w:t>Online Cultural heritage induction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10955" w:rsidRPr="001C7160">
        <w:rPr>
          <w:noProof/>
        </w:rPr>
        <w:drawing>
          <wp:inline distT="0" distB="0" distL="0" distR="0" wp14:anchorId="60334415" wp14:editId="29E2C795">
            <wp:extent cx="3913836" cy="2286000"/>
            <wp:effectExtent l="76200" t="76200" r="125095" b="133350"/>
            <wp:docPr id="1520096653" name="Picture 1" descr="Enrolment window showing the Enrol myself checkbox selected and the Enrol button available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096653" name="Picture 1" descr="Enrolment window showing the Enrol myself checkbox selected and the Enrol button available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966039" cy="23164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 w:rsidR="00310955" w:rsidRPr="001C7160">
        <w:br/>
      </w:r>
    </w:p>
    <w:p w14:paraId="115132E9" w14:textId="4A7A51D9" w:rsidR="0026524A" w:rsidRPr="001C7160" w:rsidRDefault="0026524A" w:rsidP="00310955">
      <w:pPr>
        <w:pStyle w:val="ListParagraph"/>
        <w:numPr>
          <w:ilvl w:val="0"/>
          <w:numId w:val="44"/>
        </w:numPr>
      </w:pPr>
      <w:r w:rsidRPr="001C7160">
        <w:t xml:space="preserve">The course will now be enabled for completion. </w:t>
      </w:r>
      <w:r w:rsidR="003D06D0" w:rsidRPr="001C7160">
        <w:t>Select</w:t>
      </w:r>
      <w:r w:rsidRPr="001C7160">
        <w:t xml:space="preserve"> the course to expand the details, then select Go to course</w:t>
      </w:r>
      <w:r w:rsidR="005048EC" w:rsidRPr="001C7160">
        <w:t>.</w:t>
      </w:r>
    </w:p>
    <w:p w14:paraId="529780A9" w14:textId="49F4BA30" w:rsidR="00F46A0E" w:rsidRPr="001C7160" w:rsidRDefault="00922B7A" w:rsidP="00282831">
      <w:pPr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03701FE" wp14:editId="477CF6B5">
                <wp:simplePos x="0" y="0"/>
                <wp:positionH relativeFrom="leftMargin">
                  <wp:align>right</wp:align>
                </wp:positionH>
                <wp:positionV relativeFrom="paragraph">
                  <wp:posOffset>2513965</wp:posOffset>
                </wp:positionV>
                <wp:extent cx="581025" cy="0"/>
                <wp:effectExtent l="0" t="76200" r="28575" b="76200"/>
                <wp:wrapNone/>
                <wp:docPr id="1319597373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F3DE91" id="Straight Arrow Connector 3" o:spid="_x0000_s1026" type="#_x0000_t32" alt="&quot;&quot;" style="position:absolute;margin-left:-5.45pt;margin-top:197.95pt;width:45.75pt;height:0;z-index:25169920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 w:rsidRPr="001C716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F66FCB0" wp14:editId="20116203">
                <wp:simplePos x="0" y="0"/>
                <wp:positionH relativeFrom="column">
                  <wp:posOffset>204470</wp:posOffset>
                </wp:positionH>
                <wp:positionV relativeFrom="paragraph">
                  <wp:posOffset>2406650</wp:posOffset>
                </wp:positionV>
                <wp:extent cx="533400" cy="238125"/>
                <wp:effectExtent l="19050" t="19050" r="19050" b="28575"/>
                <wp:wrapNone/>
                <wp:docPr id="606428674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87083F" id="Rectangle 2" o:spid="_x0000_s1026" alt="&quot;&quot;" style="position:absolute;margin-left:16.1pt;margin-top:189.5pt;width:42pt;height:18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" filled="f" strokecolor="red" strokeweight="3pt"/>
            </w:pict>
          </mc:Fallback>
        </mc:AlternateContent>
      </w:r>
      <w:r w:rsidR="00310955" w:rsidRPr="001C7160">
        <w:rPr>
          <w:noProof/>
        </w:rPr>
        <w:drawing>
          <wp:inline distT="0" distB="0" distL="0" distR="0" wp14:anchorId="0F7BC500" wp14:editId="23C5208A">
            <wp:extent cx="5638013" cy="2667000"/>
            <wp:effectExtent l="76200" t="76200" r="134620" b="133350"/>
            <wp:docPr id="1690887175" name="Picture 1" descr="Enrolled course listed with details expanded, showing the Go to course button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887175" name="Picture 1" descr="Enrolled course listed with details expanded, showing the Go to course button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2802" cy="2669266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B24D694" w14:textId="5C01DAC8" w:rsidR="00F46A0E" w:rsidRPr="001C7160" w:rsidRDefault="00F46A0E">
      <w:pPr>
        <w:suppressAutoHyphens w:val="0"/>
        <w:spacing w:before="0" w:after="160" w:line="259" w:lineRule="auto"/>
      </w:pPr>
      <w:r w:rsidRPr="001C7160">
        <w:br w:type="page"/>
      </w:r>
    </w:p>
    <w:p w14:paraId="00D17C50" w14:textId="7FBCE3B5" w:rsidR="003D06D0" w:rsidRPr="001C7160" w:rsidRDefault="003D06D0" w:rsidP="003D06D0">
      <w:pPr>
        <w:pStyle w:val="ListParagraph"/>
        <w:numPr>
          <w:ilvl w:val="0"/>
          <w:numId w:val="44"/>
        </w:numPr>
      </w:pPr>
      <w:r w:rsidRPr="001C7160">
        <w:lastRenderedPageBreak/>
        <w:t>Select</w:t>
      </w:r>
      <w:r w:rsidR="0026524A" w:rsidRPr="001C7160">
        <w:t xml:space="preserve"> Launch Course to commence the course. </w:t>
      </w:r>
    </w:p>
    <w:p w14:paraId="6C4319B1" w14:textId="77777777" w:rsidR="003D06D0" w:rsidRPr="001C7160" w:rsidRDefault="003D06D0" w:rsidP="003D06D0">
      <w:pPr>
        <w:pStyle w:val="ListParagraph"/>
        <w:ind w:left="360"/>
      </w:pPr>
    </w:p>
    <w:p w14:paraId="57726B0F" w14:textId="4E3320D1" w:rsidR="0026524A" w:rsidRPr="001C7160" w:rsidRDefault="00922B7A" w:rsidP="00282831">
      <w:pPr>
        <w:pStyle w:val="ListParagraph"/>
        <w:ind w:left="0"/>
        <w:jc w:val="center"/>
      </w:pPr>
      <w:r w:rsidRPr="001C7160"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31DFDFE" wp14:editId="03C10A06">
                <wp:simplePos x="0" y="0"/>
                <wp:positionH relativeFrom="margin">
                  <wp:posOffset>114300</wp:posOffset>
                </wp:positionH>
                <wp:positionV relativeFrom="paragraph">
                  <wp:posOffset>5314315</wp:posOffset>
                </wp:positionV>
                <wp:extent cx="581025" cy="0"/>
                <wp:effectExtent l="0" t="76200" r="28575" b="76200"/>
                <wp:wrapNone/>
                <wp:docPr id="143645585" name="Straight Arrow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1025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F6BB6A0" id="Straight Arrow Connector 3" o:spid="_x0000_s1026" type="#_x0000_t32" alt="&quot;&quot;" style="position:absolute;margin-left:9pt;margin-top:418.45pt;width:45.75pt;height:0;z-index:25170124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" strokecolor="red" strokeweight="2.25pt">
                <v:stroke endarrow="block" joinstyle="miter"/>
                <w10:wrap anchorx="margin"/>
              </v:shape>
            </w:pict>
          </mc:Fallback>
        </mc:AlternateContent>
      </w:r>
      <w:r w:rsidRPr="001C7160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FCDA7D" wp14:editId="1FAA3DC1">
                <wp:simplePos x="0" y="0"/>
                <wp:positionH relativeFrom="column">
                  <wp:posOffset>880745</wp:posOffset>
                </wp:positionH>
                <wp:positionV relativeFrom="paragraph">
                  <wp:posOffset>5159375</wp:posOffset>
                </wp:positionV>
                <wp:extent cx="819150" cy="238125"/>
                <wp:effectExtent l="19050" t="19050" r="19050" b="28575"/>
                <wp:wrapNone/>
                <wp:docPr id="848697533" name="Rectangl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381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D20108" id="Rectangle 2" o:spid="_x0000_s1026" alt="&quot;&quot;" style="position:absolute;margin-left:69.35pt;margin-top:406.25pt;width:64.5pt;height:18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" filled="f" strokecolor="red" strokeweight="3pt"/>
            </w:pict>
          </mc:Fallback>
        </mc:AlternateContent>
      </w:r>
      <w:r w:rsidR="00310955" w:rsidRPr="001C7160">
        <w:br/>
      </w:r>
      <w:r w:rsidR="003D06D0" w:rsidRPr="001C7160">
        <w:rPr>
          <w:noProof/>
        </w:rPr>
        <w:drawing>
          <wp:inline distT="0" distB="0" distL="0" distR="0" wp14:anchorId="2A617D57" wp14:editId="629E8C50">
            <wp:extent cx="4000779" cy="5210175"/>
            <wp:effectExtent l="76200" t="76200" r="133350" b="123825"/>
            <wp:docPr id="655301428" name="Picture 1" descr="Course details page showing an overview of the course and a Launch Course button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01428" name="Picture 1" descr="Course details page showing an overview of the course and a Launch Course button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1618" cy="52242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D9DBCB5" w14:textId="43D754D4" w:rsidR="0026524A" w:rsidRPr="001C7160" w:rsidRDefault="0026524A" w:rsidP="003D06D0">
      <w:pPr>
        <w:ind w:firstLine="567"/>
        <w:jc w:val="center"/>
      </w:pPr>
    </w:p>
    <w:p w14:paraId="52BBD683" w14:textId="279FC239" w:rsidR="00F46A0E" w:rsidRPr="001C7160" w:rsidRDefault="00F46A0E">
      <w:pPr>
        <w:suppressAutoHyphens w:val="0"/>
        <w:spacing w:before="0" w:after="160" w:line="259" w:lineRule="auto"/>
        <w:rPr>
          <w:sz w:val="40"/>
          <w:szCs w:val="36"/>
        </w:rPr>
      </w:pPr>
    </w:p>
    <w:sectPr w:rsidR="00F46A0E" w:rsidRPr="001C7160" w:rsidSect="000623DB">
      <w:footerReference w:type="default" r:id="rId23"/>
      <w:headerReference w:type="first" r:id="rId24"/>
      <w:pgSz w:w="11906" w:h="16838" w:code="9"/>
      <w:pgMar w:top="1135" w:right="1418" w:bottom="1843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12823" w14:textId="77777777" w:rsidR="005F3679" w:rsidRDefault="005F3679" w:rsidP="00A9280E">
      <w:pPr>
        <w:spacing w:line="240" w:lineRule="auto"/>
      </w:pPr>
      <w:r>
        <w:separator/>
      </w:r>
    </w:p>
  </w:endnote>
  <w:endnote w:type="continuationSeparator" w:id="0">
    <w:p w14:paraId="7BC010D9" w14:textId="77777777" w:rsidR="005F3679" w:rsidRDefault="005F3679" w:rsidP="00A928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1" w:fontKey="{9FD57697-B95E-46FE-B93C-D489725E361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D4104" w14:textId="5C1C27AA" w:rsidR="00B94111" w:rsidRPr="000126D6" w:rsidRDefault="000126D6" w:rsidP="000126D6">
    <w:pPr>
      <w:pStyle w:val="Footer"/>
    </w:pPr>
    <w:r w:rsidRPr="000126D6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12B31D" wp14:editId="0B6E5866">
              <wp:simplePos x="0" y="0"/>
              <wp:positionH relativeFrom="column">
                <wp:posOffset>635</wp:posOffset>
              </wp:positionH>
              <wp:positionV relativeFrom="paragraph">
                <wp:posOffset>-86534</wp:posOffset>
              </wp:positionV>
              <wp:extent cx="5756564" cy="0"/>
              <wp:effectExtent l="0" t="0" r="0" b="0"/>
              <wp:wrapNone/>
              <wp:docPr id="6" name="Straight Connector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6564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tx1">
                            <a:lumMod val="25000"/>
                            <a:lumOff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6B5014" id="Straight Connector 6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05pt,-6.8pt" to="453.3pt,-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" strokecolor="#c6c6c6 [829]" strokeweight=".5pt">
              <v:stroke joinstyle="miter"/>
            </v:line>
          </w:pict>
        </mc:Fallback>
      </mc:AlternateContent>
    </w:r>
    <w:r w:rsidR="0026524A" w:rsidRPr="0026524A">
      <w:rPr>
        <w:noProof/>
      </w:rPr>
      <w:t>How to set-up and access Accelerate as an external user</w:t>
    </w:r>
    <w:r w:rsidR="0026524A">
      <w:rPr>
        <w:noProof/>
      </w:rPr>
      <w:t xml:space="preserve"> V1.0</w:t>
    </w:r>
    <w:r w:rsidR="000623DB">
      <w:ptab w:relativeTo="margin" w:alignment="right" w:leader="none"/>
    </w:r>
    <w:r w:rsidR="000623DB">
      <w:fldChar w:fldCharType="begin"/>
    </w:r>
    <w:r w:rsidR="000623DB">
      <w:instrText xml:space="preserve"> PAGE  \* Arabic  \* MERGEFORMAT </w:instrText>
    </w:r>
    <w:r w:rsidR="000623DB">
      <w:fldChar w:fldCharType="separate"/>
    </w:r>
    <w:r w:rsidR="000623DB">
      <w:rPr>
        <w:noProof/>
      </w:rPr>
      <w:t>0</w:t>
    </w:r>
    <w:r w:rsidR="000623D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0AD14" w14:textId="77777777" w:rsidR="005F3679" w:rsidRDefault="005F3679" w:rsidP="00A9280E">
      <w:pPr>
        <w:spacing w:line="240" w:lineRule="auto"/>
      </w:pPr>
      <w:r>
        <w:separator/>
      </w:r>
    </w:p>
  </w:footnote>
  <w:footnote w:type="continuationSeparator" w:id="0">
    <w:p w14:paraId="33E2B847" w14:textId="77777777" w:rsidR="005F3679" w:rsidRDefault="005F3679" w:rsidP="00A928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544B" w14:textId="77777777" w:rsidR="00A35033" w:rsidRDefault="00A35033">
    <w:pPr>
      <w:pStyle w:val="Header"/>
    </w:pPr>
    <w:r>
      <w:rPr>
        <w:noProof/>
      </w:rPr>
      <w:drawing>
        <wp:anchor distT="0" distB="0" distL="114300" distR="114300" simplePos="0" relativeHeight="251661312" behindDoc="1" locked="1" layoutInCell="1" allowOverlap="1" wp14:anchorId="2341F415" wp14:editId="343D97DB">
          <wp:simplePos x="0" y="0"/>
          <wp:positionH relativeFrom="margin">
            <wp:posOffset>-900430</wp:posOffset>
          </wp:positionH>
          <wp:positionV relativeFrom="margin">
            <wp:posOffset>-739140</wp:posOffset>
          </wp:positionV>
          <wp:extent cx="7555230" cy="10682605"/>
          <wp:effectExtent l="0" t="0" r="7620" b="0"/>
          <wp:wrapNone/>
          <wp:docPr id="1469118309" name="Picture 146911830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9118309" name="Picture 146911830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1068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8F6EEB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C484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0"/>
    <w:multiLevelType w:val="singleLevel"/>
    <w:tmpl w:val="02E8F3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89E47C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7BE0B5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AF4C8C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0AAA64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E2267C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41E12B4"/>
    <w:multiLevelType w:val="multilevel"/>
    <w:tmpl w:val="858CC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0A21E3"/>
    <w:multiLevelType w:val="multilevel"/>
    <w:tmpl w:val="58CE3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652DF5"/>
    <w:multiLevelType w:val="multilevel"/>
    <w:tmpl w:val="A1D29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81232F"/>
    <w:multiLevelType w:val="hybridMultilevel"/>
    <w:tmpl w:val="E5B85CB6"/>
    <w:lvl w:ilvl="0" w:tplc="85CAF87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307B1"/>
    <w:multiLevelType w:val="hybridMultilevel"/>
    <w:tmpl w:val="7E34102E"/>
    <w:lvl w:ilvl="0" w:tplc="85CAF87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1C04DC"/>
    <w:multiLevelType w:val="multilevel"/>
    <w:tmpl w:val="4692A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6F494D"/>
    <w:multiLevelType w:val="multilevel"/>
    <w:tmpl w:val="AAB0A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D905D82"/>
    <w:multiLevelType w:val="multilevel"/>
    <w:tmpl w:val="3A10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4677B7"/>
    <w:multiLevelType w:val="hybridMultilevel"/>
    <w:tmpl w:val="F23C9600"/>
    <w:lvl w:ilvl="0" w:tplc="85CAF87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BE1ADC"/>
    <w:multiLevelType w:val="multilevel"/>
    <w:tmpl w:val="3FA4D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181811"/>
    <w:multiLevelType w:val="multilevel"/>
    <w:tmpl w:val="E1040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4E32F9"/>
    <w:multiLevelType w:val="hybridMultilevel"/>
    <w:tmpl w:val="852C52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B7094F"/>
    <w:multiLevelType w:val="hybridMultilevel"/>
    <w:tmpl w:val="865CE0A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943E6F"/>
    <w:multiLevelType w:val="hybridMultilevel"/>
    <w:tmpl w:val="8512A1F8"/>
    <w:lvl w:ilvl="0" w:tplc="12161BE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CD3713"/>
    <w:multiLevelType w:val="multilevel"/>
    <w:tmpl w:val="0BAAF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576F22"/>
    <w:multiLevelType w:val="hybridMultilevel"/>
    <w:tmpl w:val="743241B6"/>
    <w:lvl w:ilvl="0" w:tplc="85CAF872">
      <w:numFmt w:val="bullet"/>
      <w:lvlText w:val="•"/>
      <w:lvlJc w:val="left"/>
      <w:pPr>
        <w:ind w:left="165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3776202"/>
    <w:multiLevelType w:val="hybridMultilevel"/>
    <w:tmpl w:val="70C819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EC5EDA"/>
    <w:multiLevelType w:val="hybridMultilevel"/>
    <w:tmpl w:val="8586D2F2"/>
    <w:lvl w:ilvl="0" w:tplc="0DC81C44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81B7F6D"/>
    <w:multiLevelType w:val="hybridMultilevel"/>
    <w:tmpl w:val="A30A3BB4"/>
    <w:lvl w:ilvl="0" w:tplc="5D34EF40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9674589"/>
    <w:multiLevelType w:val="hybridMultilevel"/>
    <w:tmpl w:val="D842F7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461A18"/>
    <w:multiLevelType w:val="hybridMultilevel"/>
    <w:tmpl w:val="A824EDC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6302B2E"/>
    <w:multiLevelType w:val="hybridMultilevel"/>
    <w:tmpl w:val="FCEED28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92D648E"/>
    <w:multiLevelType w:val="hybridMultilevel"/>
    <w:tmpl w:val="F9BE828E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u w:val="none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16353E3"/>
    <w:multiLevelType w:val="hybridMultilevel"/>
    <w:tmpl w:val="C390201C"/>
    <w:lvl w:ilvl="0" w:tplc="85CAF872">
      <w:numFmt w:val="bullet"/>
      <w:lvlText w:val="•"/>
      <w:lvlJc w:val="left"/>
      <w:pPr>
        <w:ind w:left="930" w:hanging="57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246ED"/>
    <w:multiLevelType w:val="multilevel"/>
    <w:tmpl w:val="C9D46C44"/>
    <w:name w:val="Number List"/>
    <w:lvl w:ilvl="0">
      <w:start w:val="1"/>
      <w:numFmt w:val="decimal"/>
      <w:lvlRestart w:val="0"/>
      <w:pStyle w:val="ListNumber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ListNumber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ListNumber3"/>
      <w:lvlText w:val="%1.%2.%3"/>
      <w:lvlJc w:val="left"/>
      <w:pPr>
        <w:tabs>
          <w:tab w:val="num" w:pos="720"/>
        </w:tabs>
        <w:ind w:left="567" w:hanging="567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6" w:hanging="646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1871" w:hanging="794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375" w:hanging="935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2880" w:hanging="1083"/>
      </w:p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385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3957" w:hanging="1440"/>
      </w:pPr>
    </w:lvl>
  </w:abstractNum>
  <w:abstractNum w:abstractNumId="33" w15:restartNumberingAfterBreak="0">
    <w:nsid w:val="67655653"/>
    <w:multiLevelType w:val="singleLevel"/>
    <w:tmpl w:val="F626B85E"/>
    <w:name w:val="Bullet List 3"/>
    <w:lvl w:ilvl="0">
      <w:start w:val="1"/>
      <w:numFmt w:val="bullet"/>
      <w:pStyle w:val="ListBullet3"/>
      <w:lvlText w:val="○"/>
      <w:lvlJc w:val="left"/>
      <w:pPr>
        <w:ind w:left="1000" w:hanging="360"/>
      </w:pPr>
      <w:rPr>
        <w:rFonts w:ascii="Arial" w:hAnsi="Arial" w:hint="default"/>
      </w:rPr>
    </w:lvl>
  </w:abstractNum>
  <w:abstractNum w:abstractNumId="34" w15:restartNumberingAfterBreak="0">
    <w:nsid w:val="68F82F33"/>
    <w:multiLevelType w:val="hybridMultilevel"/>
    <w:tmpl w:val="F0D60A08"/>
    <w:lvl w:ilvl="0" w:tplc="5D34EF4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61285D"/>
    <w:multiLevelType w:val="singleLevel"/>
    <w:tmpl w:val="DADE1A62"/>
    <w:name w:val="Bullet List 1"/>
    <w:lvl w:ilvl="0">
      <w:start w:val="1"/>
      <w:numFmt w:val="bullet"/>
      <w:lvlRestart w:val="0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6" w15:restartNumberingAfterBreak="0">
    <w:nsid w:val="7F68036E"/>
    <w:multiLevelType w:val="hybridMultilevel"/>
    <w:tmpl w:val="6AC8EC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B7528C"/>
    <w:multiLevelType w:val="singleLevel"/>
    <w:tmpl w:val="A8E2679A"/>
    <w:lvl w:ilvl="0">
      <w:start w:val="1"/>
      <w:numFmt w:val="bullet"/>
      <w:pStyle w:val="ListBullet2"/>
      <w:lvlText w:val="̶"/>
      <w:lvlJc w:val="left"/>
      <w:pPr>
        <w:ind w:left="720" w:hanging="360"/>
      </w:pPr>
      <w:rPr>
        <w:rFonts w:ascii="Arial" w:hAnsi="Arial" w:hint="default"/>
      </w:rPr>
    </w:lvl>
  </w:abstractNum>
  <w:num w:numId="1" w16cid:durableId="1537810841">
    <w:abstractNumId w:val="6"/>
  </w:num>
  <w:num w:numId="2" w16cid:durableId="611714971">
    <w:abstractNumId w:val="32"/>
  </w:num>
  <w:num w:numId="3" w16cid:durableId="2089233339">
    <w:abstractNumId w:val="1"/>
  </w:num>
  <w:num w:numId="4" w16cid:durableId="1064139033">
    <w:abstractNumId w:val="0"/>
  </w:num>
  <w:num w:numId="5" w16cid:durableId="1131676040">
    <w:abstractNumId w:val="7"/>
  </w:num>
  <w:num w:numId="6" w16cid:durableId="1792286315">
    <w:abstractNumId w:val="35"/>
  </w:num>
  <w:num w:numId="7" w16cid:durableId="1137340397">
    <w:abstractNumId w:val="5"/>
  </w:num>
  <w:num w:numId="8" w16cid:durableId="1764453121">
    <w:abstractNumId w:val="37"/>
  </w:num>
  <w:num w:numId="9" w16cid:durableId="1637031433">
    <w:abstractNumId w:val="4"/>
  </w:num>
  <w:num w:numId="10" w16cid:durableId="1647666585">
    <w:abstractNumId w:val="33"/>
  </w:num>
  <w:num w:numId="11" w16cid:durableId="1284655479">
    <w:abstractNumId w:val="24"/>
  </w:num>
  <w:num w:numId="12" w16cid:durableId="243073785">
    <w:abstractNumId w:val="31"/>
  </w:num>
  <w:num w:numId="13" w16cid:durableId="1688557858">
    <w:abstractNumId w:val="11"/>
  </w:num>
  <w:num w:numId="14" w16cid:durableId="868493949">
    <w:abstractNumId w:val="12"/>
  </w:num>
  <w:num w:numId="15" w16cid:durableId="1187258435">
    <w:abstractNumId w:val="27"/>
  </w:num>
  <w:num w:numId="16" w16cid:durableId="904074665">
    <w:abstractNumId w:val="21"/>
  </w:num>
  <w:num w:numId="17" w16cid:durableId="87309825">
    <w:abstractNumId w:val="23"/>
  </w:num>
  <w:num w:numId="18" w16cid:durableId="1541166783">
    <w:abstractNumId w:val="16"/>
  </w:num>
  <w:num w:numId="19" w16cid:durableId="1299456824">
    <w:abstractNumId w:val="18"/>
  </w:num>
  <w:num w:numId="20" w16cid:durableId="118844587">
    <w:abstractNumId w:val="9"/>
  </w:num>
  <w:num w:numId="21" w16cid:durableId="888106675">
    <w:abstractNumId w:val="15"/>
  </w:num>
  <w:num w:numId="22" w16cid:durableId="1921984302">
    <w:abstractNumId w:val="25"/>
  </w:num>
  <w:num w:numId="23" w16cid:durableId="1661228942">
    <w:abstractNumId w:val="7"/>
  </w:num>
  <w:num w:numId="24" w16cid:durableId="242568461">
    <w:abstractNumId w:val="17"/>
  </w:num>
  <w:num w:numId="25" w16cid:durableId="654720570">
    <w:abstractNumId w:val="8"/>
  </w:num>
  <w:num w:numId="26" w16cid:durableId="1335957949">
    <w:abstractNumId w:val="13"/>
  </w:num>
  <w:num w:numId="27" w16cid:durableId="1431004813">
    <w:abstractNumId w:val="14"/>
  </w:num>
  <w:num w:numId="28" w16cid:durableId="1996836406">
    <w:abstractNumId w:val="22"/>
  </w:num>
  <w:num w:numId="29" w16cid:durableId="1209220137">
    <w:abstractNumId w:val="10"/>
  </w:num>
  <w:num w:numId="30" w16cid:durableId="1843007621">
    <w:abstractNumId w:val="7"/>
  </w:num>
  <w:num w:numId="31" w16cid:durableId="636298608">
    <w:abstractNumId w:val="6"/>
  </w:num>
  <w:num w:numId="32" w16cid:durableId="990671108">
    <w:abstractNumId w:val="1"/>
  </w:num>
  <w:num w:numId="33" w16cid:durableId="1253390904">
    <w:abstractNumId w:val="0"/>
  </w:num>
  <w:num w:numId="34" w16cid:durableId="714813647">
    <w:abstractNumId w:val="3"/>
  </w:num>
  <w:num w:numId="35" w16cid:durableId="1560090524">
    <w:abstractNumId w:val="2"/>
  </w:num>
  <w:num w:numId="36" w16cid:durableId="837580191">
    <w:abstractNumId w:val="6"/>
  </w:num>
  <w:num w:numId="37" w16cid:durableId="9158972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11861575">
    <w:abstractNumId w:val="36"/>
  </w:num>
  <w:num w:numId="39" w16cid:durableId="1261836100">
    <w:abstractNumId w:val="28"/>
  </w:num>
  <w:num w:numId="40" w16cid:durableId="1520779936">
    <w:abstractNumId w:val="19"/>
  </w:num>
  <w:num w:numId="41" w16cid:durableId="249697999">
    <w:abstractNumId w:val="20"/>
  </w:num>
  <w:num w:numId="42" w16cid:durableId="1908880875">
    <w:abstractNumId w:val="34"/>
  </w:num>
  <w:num w:numId="43" w16cid:durableId="1731492046">
    <w:abstractNumId w:val="26"/>
  </w:num>
  <w:num w:numId="44" w16cid:durableId="1189488662">
    <w:abstractNumId w:val="30"/>
  </w:num>
  <w:num w:numId="45" w16cid:durableId="1028600881">
    <w:abstractNumId w:val="6"/>
  </w:num>
  <w:num w:numId="46" w16cid:durableId="3675355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stylePaneFormatFilter w:val="9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1"/>
  <w:stylePaneSortMethod w:val="0004"/>
  <w:documentProtection w:edit="readOnly" w:enforcement="1" w:cryptProviderType="rsaAES" w:cryptAlgorithmClass="hash" w:cryptAlgorithmType="typeAny" w:cryptAlgorithmSid="14" w:cryptSpinCount="100000" w:hash="bSH0SjV0MHvMV5yWct2GTl0CJ0U6QcI3wb3WnC2H5xYeyxWeTGgrtoWtjdXtyp+DXpsqaKpIf+rU0/4q1CvrnQ==" w:salt="Xg1m7wDLsE0EIcMq/YtNSQ==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4A"/>
    <w:rsid w:val="000126D6"/>
    <w:rsid w:val="00012CAD"/>
    <w:rsid w:val="0001356D"/>
    <w:rsid w:val="000142CE"/>
    <w:rsid w:val="00024C73"/>
    <w:rsid w:val="00040D81"/>
    <w:rsid w:val="00047850"/>
    <w:rsid w:val="00050A83"/>
    <w:rsid w:val="000623DB"/>
    <w:rsid w:val="00063EC5"/>
    <w:rsid w:val="00067CCE"/>
    <w:rsid w:val="00073B95"/>
    <w:rsid w:val="000852B6"/>
    <w:rsid w:val="00087E76"/>
    <w:rsid w:val="000919D4"/>
    <w:rsid w:val="000A21FE"/>
    <w:rsid w:val="000A4F71"/>
    <w:rsid w:val="000B62D3"/>
    <w:rsid w:val="000C4ABA"/>
    <w:rsid w:val="00101A73"/>
    <w:rsid w:val="00140CB2"/>
    <w:rsid w:val="00154AB7"/>
    <w:rsid w:val="00171882"/>
    <w:rsid w:val="00172F20"/>
    <w:rsid w:val="0018390F"/>
    <w:rsid w:val="0018783A"/>
    <w:rsid w:val="00190D28"/>
    <w:rsid w:val="001A3FDE"/>
    <w:rsid w:val="001C7160"/>
    <w:rsid w:val="001D17A2"/>
    <w:rsid w:val="001E3F0A"/>
    <w:rsid w:val="00204A19"/>
    <w:rsid w:val="0020779F"/>
    <w:rsid w:val="00216C9B"/>
    <w:rsid w:val="002203EC"/>
    <w:rsid w:val="00242092"/>
    <w:rsid w:val="00251AA3"/>
    <w:rsid w:val="0026524A"/>
    <w:rsid w:val="00267FDF"/>
    <w:rsid w:val="00271478"/>
    <w:rsid w:val="00281FEA"/>
    <w:rsid w:val="00282831"/>
    <w:rsid w:val="002909B5"/>
    <w:rsid w:val="00293985"/>
    <w:rsid w:val="002A1CA7"/>
    <w:rsid w:val="002A7912"/>
    <w:rsid w:val="002D34A2"/>
    <w:rsid w:val="002D489B"/>
    <w:rsid w:val="002D7D2F"/>
    <w:rsid w:val="002E6BF9"/>
    <w:rsid w:val="002F2965"/>
    <w:rsid w:val="002F2DF1"/>
    <w:rsid w:val="002F2FF2"/>
    <w:rsid w:val="003054BF"/>
    <w:rsid w:val="00310955"/>
    <w:rsid w:val="00321BB9"/>
    <w:rsid w:val="00330284"/>
    <w:rsid w:val="0034090D"/>
    <w:rsid w:val="00342614"/>
    <w:rsid w:val="003533A6"/>
    <w:rsid w:val="00386BDE"/>
    <w:rsid w:val="0039439F"/>
    <w:rsid w:val="00394461"/>
    <w:rsid w:val="003B4322"/>
    <w:rsid w:val="003C4E8C"/>
    <w:rsid w:val="003C73AE"/>
    <w:rsid w:val="003D06D0"/>
    <w:rsid w:val="003D3DDE"/>
    <w:rsid w:val="003E0083"/>
    <w:rsid w:val="003F021E"/>
    <w:rsid w:val="0042018F"/>
    <w:rsid w:val="004207B9"/>
    <w:rsid w:val="00435625"/>
    <w:rsid w:val="00444D2D"/>
    <w:rsid w:val="004473C8"/>
    <w:rsid w:val="00482035"/>
    <w:rsid w:val="00485A2E"/>
    <w:rsid w:val="00486E3B"/>
    <w:rsid w:val="00492B82"/>
    <w:rsid w:val="00492FF4"/>
    <w:rsid w:val="004A7832"/>
    <w:rsid w:val="004B1945"/>
    <w:rsid w:val="004B5948"/>
    <w:rsid w:val="004C6FAE"/>
    <w:rsid w:val="004D56A9"/>
    <w:rsid w:val="004F05C2"/>
    <w:rsid w:val="004F108A"/>
    <w:rsid w:val="00503AD7"/>
    <w:rsid w:val="005048EC"/>
    <w:rsid w:val="005075D9"/>
    <w:rsid w:val="00511F74"/>
    <w:rsid w:val="005241D3"/>
    <w:rsid w:val="005356D0"/>
    <w:rsid w:val="00545452"/>
    <w:rsid w:val="00546311"/>
    <w:rsid w:val="00554223"/>
    <w:rsid w:val="00560347"/>
    <w:rsid w:val="00567279"/>
    <w:rsid w:val="00572ECD"/>
    <w:rsid w:val="0057777A"/>
    <w:rsid w:val="005829A0"/>
    <w:rsid w:val="00596985"/>
    <w:rsid w:val="005B366A"/>
    <w:rsid w:val="005B4843"/>
    <w:rsid w:val="005B5D84"/>
    <w:rsid w:val="005B5DD8"/>
    <w:rsid w:val="005C435D"/>
    <w:rsid w:val="005F07A0"/>
    <w:rsid w:val="005F3679"/>
    <w:rsid w:val="00601688"/>
    <w:rsid w:val="00650A5D"/>
    <w:rsid w:val="0067263C"/>
    <w:rsid w:val="0067596A"/>
    <w:rsid w:val="0068573B"/>
    <w:rsid w:val="006902D2"/>
    <w:rsid w:val="00692EE8"/>
    <w:rsid w:val="006A257D"/>
    <w:rsid w:val="006C3332"/>
    <w:rsid w:val="006E4323"/>
    <w:rsid w:val="006F44A2"/>
    <w:rsid w:val="006F7B3D"/>
    <w:rsid w:val="00707565"/>
    <w:rsid w:val="00715DBD"/>
    <w:rsid w:val="00723604"/>
    <w:rsid w:val="00737BE9"/>
    <w:rsid w:val="00737DCA"/>
    <w:rsid w:val="00747BA3"/>
    <w:rsid w:val="007777F6"/>
    <w:rsid w:val="00781412"/>
    <w:rsid w:val="00794CEF"/>
    <w:rsid w:val="007A6B20"/>
    <w:rsid w:val="007B1D1E"/>
    <w:rsid w:val="007B55B4"/>
    <w:rsid w:val="007B5787"/>
    <w:rsid w:val="007C3AB3"/>
    <w:rsid w:val="007E0CD4"/>
    <w:rsid w:val="007E45D3"/>
    <w:rsid w:val="007E5D9B"/>
    <w:rsid w:val="007E6613"/>
    <w:rsid w:val="007F00CE"/>
    <w:rsid w:val="007F7402"/>
    <w:rsid w:val="00805CF7"/>
    <w:rsid w:val="00812BEF"/>
    <w:rsid w:val="00817400"/>
    <w:rsid w:val="00830915"/>
    <w:rsid w:val="00831DDA"/>
    <w:rsid w:val="00832E05"/>
    <w:rsid w:val="00834DF2"/>
    <w:rsid w:val="0084404D"/>
    <w:rsid w:val="00850F61"/>
    <w:rsid w:val="00873D82"/>
    <w:rsid w:val="008875CC"/>
    <w:rsid w:val="0088793C"/>
    <w:rsid w:val="008938DB"/>
    <w:rsid w:val="008A05EE"/>
    <w:rsid w:val="008A7368"/>
    <w:rsid w:val="008C0F00"/>
    <w:rsid w:val="008D375B"/>
    <w:rsid w:val="008D4272"/>
    <w:rsid w:val="008D45CD"/>
    <w:rsid w:val="008E08B2"/>
    <w:rsid w:val="008F1000"/>
    <w:rsid w:val="008F15FD"/>
    <w:rsid w:val="008F79AE"/>
    <w:rsid w:val="00900DEE"/>
    <w:rsid w:val="00910872"/>
    <w:rsid w:val="00922B7A"/>
    <w:rsid w:val="00923EA4"/>
    <w:rsid w:val="00924579"/>
    <w:rsid w:val="00936D2C"/>
    <w:rsid w:val="0094184C"/>
    <w:rsid w:val="00954EB3"/>
    <w:rsid w:val="00955CFE"/>
    <w:rsid w:val="00966CEB"/>
    <w:rsid w:val="00983A77"/>
    <w:rsid w:val="00984F2A"/>
    <w:rsid w:val="009868A8"/>
    <w:rsid w:val="00995DC4"/>
    <w:rsid w:val="009A127C"/>
    <w:rsid w:val="009A496D"/>
    <w:rsid w:val="009A4AED"/>
    <w:rsid w:val="009B024D"/>
    <w:rsid w:val="009C476A"/>
    <w:rsid w:val="009E22DF"/>
    <w:rsid w:val="00A00470"/>
    <w:rsid w:val="00A13321"/>
    <w:rsid w:val="00A250D6"/>
    <w:rsid w:val="00A35033"/>
    <w:rsid w:val="00A51CDC"/>
    <w:rsid w:val="00A62A6E"/>
    <w:rsid w:val="00A63DCB"/>
    <w:rsid w:val="00A67B95"/>
    <w:rsid w:val="00A766C4"/>
    <w:rsid w:val="00A77553"/>
    <w:rsid w:val="00A86AF1"/>
    <w:rsid w:val="00A9280E"/>
    <w:rsid w:val="00AE2692"/>
    <w:rsid w:val="00AF5728"/>
    <w:rsid w:val="00B01571"/>
    <w:rsid w:val="00B01E52"/>
    <w:rsid w:val="00B02107"/>
    <w:rsid w:val="00B0588B"/>
    <w:rsid w:val="00B1135B"/>
    <w:rsid w:val="00B1179E"/>
    <w:rsid w:val="00B127F2"/>
    <w:rsid w:val="00B15F3B"/>
    <w:rsid w:val="00B32403"/>
    <w:rsid w:val="00B44A61"/>
    <w:rsid w:val="00B54845"/>
    <w:rsid w:val="00B56ABB"/>
    <w:rsid w:val="00B65437"/>
    <w:rsid w:val="00B70360"/>
    <w:rsid w:val="00B80FE5"/>
    <w:rsid w:val="00B94111"/>
    <w:rsid w:val="00BB1F42"/>
    <w:rsid w:val="00BB29BA"/>
    <w:rsid w:val="00BB35E9"/>
    <w:rsid w:val="00BC1C7D"/>
    <w:rsid w:val="00BC2971"/>
    <w:rsid w:val="00BE0BE9"/>
    <w:rsid w:val="00BF069E"/>
    <w:rsid w:val="00C0623C"/>
    <w:rsid w:val="00C12AC8"/>
    <w:rsid w:val="00C21094"/>
    <w:rsid w:val="00C26415"/>
    <w:rsid w:val="00C358A6"/>
    <w:rsid w:val="00C371CC"/>
    <w:rsid w:val="00C37DC0"/>
    <w:rsid w:val="00C61610"/>
    <w:rsid w:val="00C6493C"/>
    <w:rsid w:val="00C85784"/>
    <w:rsid w:val="00CB03AE"/>
    <w:rsid w:val="00CB5194"/>
    <w:rsid w:val="00CB6F7C"/>
    <w:rsid w:val="00CC58D5"/>
    <w:rsid w:val="00CE0CFA"/>
    <w:rsid w:val="00D242AE"/>
    <w:rsid w:val="00D310FD"/>
    <w:rsid w:val="00D34E36"/>
    <w:rsid w:val="00D37356"/>
    <w:rsid w:val="00D62542"/>
    <w:rsid w:val="00D7440F"/>
    <w:rsid w:val="00D77F76"/>
    <w:rsid w:val="00D8103A"/>
    <w:rsid w:val="00D840FD"/>
    <w:rsid w:val="00D91F41"/>
    <w:rsid w:val="00DB782F"/>
    <w:rsid w:val="00DC0880"/>
    <w:rsid w:val="00DC7CAF"/>
    <w:rsid w:val="00DD7258"/>
    <w:rsid w:val="00DE0712"/>
    <w:rsid w:val="00DF29E6"/>
    <w:rsid w:val="00E40381"/>
    <w:rsid w:val="00E4305A"/>
    <w:rsid w:val="00E43405"/>
    <w:rsid w:val="00E434E1"/>
    <w:rsid w:val="00E712EE"/>
    <w:rsid w:val="00E80E1A"/>
    <w:rsid w:val="00EB21D5"/>
    <w:rsid w:val="00EB3C3D"/>
    <w:rsid w:val="00EF4EAD"/>
    <w:rsid w:val="00F03546"/>
    <w:rsid w:val="00F06129"/>
    <w:rsid w:val="00F12B31"/>
    <w:rsid w:val="00F167BA"/>
    <w:rsid w:val="00F1727E"/>
    <w:rsid w:val="00F17E91"/>
    <w:rsid w:val="00F266F9"/>
    <w:rsid w:val="00F353AC"/>
    <w:rsid w:val="00F3649F"/>
    <w:rsid w:val="00F46A0E"/>
    <w:rsid w:val="00F518AD"/>
    <w:rsid w:val="00F72C30"/>
    <w:rsid w:val="00F77ECC"/>
    <w:rsid w:val="00F82919"/>
    <w:rsid w:val="00F872AD"/>
    <w:rsid w:val="00FC5141"/>
    <w:rsid w:val="00FC76B9"/>
    <w:rsid w:val="00FD0817"/>
    <w:rsid w:val="00FD1276"/>
    <w:rsid w:val="00FD24F6"/>
    <w:rsid w:val="00FD6042"/>
    <w:rsid w:val="00FF1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CF610A"/>
  <w15:chartTrackingRefBased/>
  <w15:docId w15:val="{67128931-51EC-4E86-9AF9-9AFC8AEE7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8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locked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1" w:uiPriority="41"/>
    <w:lsdException w:name="Plain Table 2" w:locked="1" w:uiPriority="42"/>
    <w:lsdException w:name="Plain Table 3" w:locked="1" w:uiPriority="43"/>
    <w:lsdException w:name="Plain Table 4" w:locked="1" w:uiPriority="44"/>
    <w:lsdException w:name="Plain Table 5" w:locked="1" w:uiPriority="45"/>
    <w:lsdException w:name="Grid Table Light" w:locked="1" w:uiPriority="40"/>
    <w:lsdException w:name="Grid Table 1 Light" w:uiPriority="46"/>
    <w:lsdException w:name="Grid Table 2" w:locked="1" w:uiPriority="47"/>
    <w:lsdException w:name="Grid Table 3" w:locked="1" w:uiPriority="48"/>
    <w:lsdException w:name="Grid Table 4" w:locked="1" w:uiPriority="49"/>
    <w:lsdException w:name="Grid Table 5 Dark" w:locked="1" w:uiPriority="50"/>
    <w:lsdException w:name="Grid Table 6 Colorful" w:locked="1" w:uiPriority="51"/>
    <w:lsdException w:name="Grid Table 7 Colorful" w:locked="1" w:uiPriority="52"/>
    <w:lsdException w:name="Grid Table 1 Light Accent 1" w:uiPriority="46"/>
    <w:lsdException w:name="Grid Table 2 Accent 1" w:locked="1" w:uiPriority="47"/>
    <w:lsdException w:name="Grid Table 3 Accent 1" w:locked="1" w:uiPriority="48"/>
    <w:lsdException w:name="Grid Table 4 Accent 1" w:locked="1" w:uiPriority="49"/>
    <w:lsdException w:name="Grid Table 5 Dark Accent 1" w:locked="1" w:uiPriority="50"/>
    <w:lsdException w:name="Grid Table 6 Colorful Accent 1" w:locked="1" w:uiPriority="51"/>
    <w:lsdException w:name="Grid Table 7 Colorful Accent 1" w:locked="1" w:uiPriority="52"/>
    <w:lsdException w:name="Grid Table 1 Light Accent 2" w:uiPriority="46"/>
    <w:lsdException w:name="Grid Table 2 Accent 2" w:locked="1" w:uiPriority="47"/>
    <w:lsdException w:name="Grid Table 3 Accent 2" w:locked="1" w:uiPriority="48"/>
    <w:lsdException w:name="Grid Table 4 Accent 2" w:locked="1" w:uiPriority="49"/>
    <w:lsdException w:name="Grid Table 5 Dark Accent 2" w:locked="1" w:uiPriority="50"/>
    <w:lsdException w:name="Grid Table 6 Colorful Accent 2" w:locked="1" w:uiPriority="51"/>
    <w:lsdException w:name="Grid Table 7 Colorful Accent 2" w:locked="1" w:uiPriority="52"/>
    <w:lsdException w:name="Grid Table 1 Light Accent 3" w:uiPriority="46"/>
    <w:lsdException w:name="Grid Table 2 Accent 3" w:locked="1" w:uiPriority="47"/>
    <w:lsdException w:name="Grid Table 3 Accent 3" w:locked="1" w:uiPriority="48"/>
    <w:lsdException w:name="Grid Table 4 Accent 3" w:locked="1" w:uiPriority="49"/>
    <w:lsdException w:name="Grid Table 5 Dark Accent 3" w:locked="1" w:uiPriority="50"/>
    <w:lsdException w:name="Grid Table 6 Colorful Accent 3" w:locked="1" w:uiPriority="51"/>
    <w:lsdException w:name="Grid Table 7 Colorful Accent 3" w:locked="1" w:uiPriority="52"/>
    <w:lsdException w:name="Grid Table 1 Light Accent 4" w:uiPriority="46"/>
    <w:lsdException w:name="Grid Table 2 Accent 4" w:locked="1" w:uiPriority="47"/>
    <w:lsdException w:name="Grid Table 3 Accent 4" w:locked="1" w:uiPriority="48"/>
    <w:lsdException w:name="Grid Table 4 Accent 4" w:locked="1" w:uiPriority="49"/>
    <w:lsdException w:name="Grid Table 5 Dark Accent 4" w:locked="1" w:uiPriority="50"/>
    <w:lsdException w:name="Grid Table 6 Colorful Accent 4" w:locked="1" w:uiPriority="51"/>
    <w:lsdException w:name="Grid Table 7 Colorful Accent 4" w:locked="1" w:uiPriority="52"/>
    <w:lsdException w:name="Grid Table 1 Light Accent 5" w:uiPriority="46"/>
    <w:lsdException w:name="Grid Table 2 Accent 5" w:locked="1" w:uiPriority="47"/>
    <w:lsdException w:name="Grid Table 3 Accent 5" w:locked="1" w:uiPriority="48"/>
    <w:lsdException w:name="Grid Table 4 Accent 5" w:locked="1" w:uiPriority="49"/>
    <w:lsdException w:name="Grid Table 5 Dark Accent 5" w:locked="1" w:uiPriority="50"/>
    <w:lsdException w:name="Grid Table 6 Colorful Accent 5" w:locked="1" w:uiPriority="51"/>
    <w:lsdException w:name="Grid Table 7 Colorful Accent 5" w:locked="1" w:uiPriority="52"/>
    <w:lsdException w:name="Grid Table 1 Light Accent 6" w:uiPriority="46"/>
    <w:lsdException w:name="Grid Table 2 Accent 6" w:locked="1" w:uiPriority="47"/>
    <w:lsdException w:name="Grid Table 3 Accent 6" w:locked="1" w:uiPriority="48"/>
    <w:lsdException w:name="Grid Table 4 Accent 6" w:locked="1" w:uiPriority="49"/>
    <w:lsdException w:name="Grid Table 5 Dark Accent 6" w:locked="1" w:uiPriority="50"/>
    <w:lsdException w:name="Grid Table 6 Colorful Accent 6" w:locked="1" w:uiPriority="51"/>
    <w:lsdException w:name="Grid Table 7 Colorful Accent 6" w:locked="1" w:uiPriority="52"/>
    <w:lsdException w:name="List Table 1 Light" w:locked="1" w:uiPriority="46"/>
    <w:lsdException w:name="List Table 2" w:locked="1" w:uiPriority="47"/>
    <w:lsdException w:name="List Table 3" w:locked="1" w:uiPriority="48"/>
    <w:lsdException w:name="List Table 4" w:locked="1" w:uiPriority="49"/>
    <w:lsdException w:name="List Table 5 Dark" w:locked="1" w:uiPriority="50"/>
    <w:lsdException w:name="List Table 6 Colorful" w:locked="1" w:uiPriority="51"/>
    <w:lsdException w:name="List Table 7 Colorful" w:locked="1" w:uiPriority="52"/>
    <w:lsdException w:name="List Table 1 Light Accent 1" w:locked="1" w:uiPriority="46"/>
    <w:lsdException w:name="List Table 2 Accent 1" w:locked="1" w:uiPriority="47"/>
    <w:lsdException w:name="List Table 3 Accent 1" w:locked="1" w:uiPriority="48"/>
    <w:lsdException w:name="List Table 4 Accent 1" w:locked="1" w:uiPriority="49"/>
    <w:lsdException w:name="List Table 5 Dark Accent 1" w:locked="1" w:uiPriority="50"/>
    <w:lsdException w:name="List Table 6 Colorful Accent 1" w:locked="1" w:uiPriority="51"/>
    <w:lsdException w:name="List Table 7 Colorful Accent 1" w:locked="1" w:uiPriority="52"/>
    <w:lsdException w:name="List Table 1 Light Accent 2" w:locked="1" w:uiPriority="46"/>
    <w:lsdException w:name="List Table 2 Accent 2" w:locked="1" w:uiPriority="47"/>
    <w:lsdException w:name="List Table 3 Accent 2" w:locked="1" w:uiPriority="48"/>
    <w:lsdException w:name="List Table 4 Accent 2" w:locked="1" w:uiPriority="49"/>
    <w:lsdException w:name="List Table 5 Dark Accent 2" w:locked="1" w:uiPriority="50"/>
    <w:lsdException w:name="List Table 6 Colorful Accent 2" w:locked="1" w:uiPriority="51"/>
    <w:lsdException w:name="List Table 7 Colorful Accent 2" w:locked="1" w:uiPriority="52"/>
    <w:lsdException w:name="List Table 1 Light Accent 3" w:locked="1" w:uiPriority="46"/>
    <w:lsdException w:name="List Table 2 Accent 3" w:locked="1" w:uiPriority="47"/>
    <w:lsdException w:name="List Table 3 Accent 3" w:locked="1" w:uiPriority="48"/>
    <w:lsdException w:name="List Table 4 Accent 3" w:locked="1" w:uiPriority="49"/>
    <w:lsdException w:name="List Table 5 Dark Accent 3" w:locked="1" w:uiPriority="50"/>
    <w:lsdException w:name="List Table 6 Colorful Accent 3" w:locked="1" w:uiPriority="51"/>
    <w:lsdException w:name="List Table 7 Colorful Accent 3" w:locked="1" w:uiPriority="52"/>
    <w:lsdException w:name="List Table 1 Light Accent 4" w:locked="1" w:uiPriority="46"/>
    <w:lsdException w:name="List Table 2 Accent 4" w:locked="1" w:uiPriority="47"/>
    <w:lsdException w:name="List Table 3 Accent 4" w:locked="1" w:uiPriority="48"/>
    <w:lsdException w:name="List Table 4 Accent 4" w:locked="1" w:uiPriority="49"/>
    <w:lsdException w:name="List Table 5 Dark Accent 4" w:locked="1" w:uiPriority="50"/>
    <w:lsdException w:name="List Table 6 Colorful Accent 4" w:locked="1" w:uiPriority="51"/>
    <w:lsdException w:name="List Table 7 Colorful Accent 4" w:locked="1" w:uiPriority="52"/>
    <w:lsdException w:name="List Table 1 Light Accent 5" w:locked="1" w:uiPriority="46"/>
    <w:lsdException w:name="List Table 2 Accent 5" w:locked="1" w:uiPriority="47"/>
    <w:lsdException w:name="List Table 3 Accent 5" w:locked="1" w:uiPriority="48"/>
    <w:lsdException w:name="List Table 4 Accent 5" w:locked="1" w:uiPriority="49"/>
    <w:lsdException w:name="List Table 5 Dark Accent 5" w:locked="1" w:uiPriority="50"/>
    <w:lsdException w:name="List Table 6 Colorful Accent 5" w:locked="1" w:uiPriority="51"/>
    <w:lsdException w:name="List Table 7 Colorful Accent 5" w:locked="1" w:uiPriority="52"/>
    <w:lsdException w:name="List Table 1 Light Accent 6" w:locked="1" w:uiPriority="46"/>
    <w:lsdException w:name="List Table 2 Accent 6" w:locked="1" w:uiPriority="47"/>
    <w:lsdException w:name="List Table 3 Accent 6" w:locked="1" w:uiPriority="48"/>
    <w:lsdException w:name="List Table 4 Accent 6" w:locked="1" w:uiPriority="49"/>
    <w:lsdException w:name="List Table 5 Dark Accent 6" w:locked="1" w:uiPriority="50"/>
    <w:lsdException w:name="List Table 6 Colorful Accent 6" w:locked="1" w:uiPriority="51"/>
    <w:lsdException w:name="List Table 7 Colorful Accent 6" w:locked="1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A0E"/>
    <w:pPr>
      <w:suppressAutoHyphens/>
      <w:spacing w:before="160" w:after="240" w:line="320" w:lineRule="atLeast"/>
    </w:pPr>
    <w:rPr>
      <w:rFonts w:ascii="Arial" w:hAnsi="Arial"/>
      <w:color w:val="2F2F2F" w:themeColor="text1" w:themeTint="E6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3546"/>
    <w:pPr>
      <w:keepNext/>
      <w:keepLines/>
      <w:spacing w:before="480" w:line="680" w:lineRule="atLeast"/>
      <w:outlineLvl w:val="0"/>
    </w:pPr>
    <w:rPr>
      <w:rFonts w:eastAsiaTheme="majorEastAsia" w:cstheme="majorBidi"/>
      <w:color w:val="004180" w:themeColor="accent2"/>
      <w:sz w:val="60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054BF"/>
    <w:pPr>
      <w:spacing w:line="520" w:lineRule="atLeast"/>
      <w:outlineLvl w:val="1"/>
    </w:pPr>
    <w:rPr>
      <w:color w:val="0B1824" w:themeColor="background2" w:themeShade="1A"/>
      <w:sz w:val="44"/>
      <w:szCs w:val="32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8F1000"/>
    <w:pPr>
      <w:spacing w:line="440" w:lineRule="atLeast"/>
      <w:outlineLvl w:val="2"/>
    </w:pPr>
    <w:rPr>
      <w:sz w:val="36"/>
      <w:szCs w:val="28"/>
    </w:rPr>
  </w:style>
  <w:style w:type="paragraph" w:styleId="Heading4">
    <w:name w:val="heading 4"/>
    <w:basedOn w:val="Heading1"/>
    <w:next w:val="Normal"/>
    <w:link w:val="Heading4Char"/>
    <w:autoRedefine/>
    <w:uiPriority w:val="9"/>
    <w:unhideWhenUsed/>
    <w:qFormat/>
    <w:rsid w:val="005B5DD8"/>
    <w:pPr>
      <w:spacing w:line="360" w:lineRule="atLeast"/>
      <w:outlineLvl w:val="3"/>
    </w:pPr>
    <w:rPr>
      <w:color w:val="002549" w:themeColor="accent1"/>
      <w:sz w:val="28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5DD8"/>
    <w:pPr>
      <w:keepNext/>
      <w:keepLines/>
      <w:spacing w:before="480"/>
      <w:outlineLvl w:val="4"/>
    </w:pPr>
    <w:rPr>
      <w:rFonts w:asciiTheme="majorHAnsi" w:eastAsiaTheme="majorEastAsia" w:hAnsiTheme="majorHAnsi" w:cstheme="majorBidi"/>
      <w:b/>
      <w:color w:val="001224" w:themeColor="text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6AB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caps/>
      <w:color w:val="001224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6A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b/>
      <w:bCs/>
      <w:color w:val="001224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6A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bCs/>
      <w:i/>
      <w:iCs/>
      <w:color w:val="001224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6A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001224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uiPriority w:val="99"/>
    <w:unhideWhenUsed/>
    <w:rsid w:val="00A51CDC"/>
    <w:pPr>
      <w:framePr w:wrap="around" w:vAnchor="text" w:hAnchor="text" w:y="1"/>
      <w:pBdr>
        <w:top w:val="single" w:sz="2" w:space="8" w:color="C5C5C5" w:themeColor="text1" w:themeTint="40"/>
        <w:left w:val="single" w:sz="2" w:space="8" w:color="C5C5C5" w:themeColor="text1" w:themeTint="40"/>
        <w:bottom w:val="single" w:sz="2" w:space="8" w:color="C5C5C5" w:themeColor="text1" w:themeTint="40"/>
        <w:right w:val="single" w:sz="2" w:space="8" w:color="C5C5C5" w:themeColor="text1" w:themeTint="40"/>
      </w:pBdr>
      <w:ind w:left="640" w:right="640"/>
    </w:pPr>
    <w:rPr>
      <w:rFonts w:asciiTheme="minorHAnsi" w:eastAsiaTheme="minorEastAsia" w:hAnsiTheme="minorHAnsi"/>
      <w:iCs/>
      <w:color w:val="0B1824" w:themeColor="background2" w:themeShade="1A"/>
    </w:rPr>
  </w:style>
  <w:style w:type="paragraph" w:styleId="MessageHeader">
    <w:name w:val="Message Header"/>
    <w:basedOn w:val="Normal"/>
    <w:link w:val="MessageHeaderChar"/>
    <w:uiPriority w:val="99"/>
    <w:unhideWhenUsed/>
    <w:rsid w:val="00A51CDC"/>
    <w:pPr>
      <w:pBdr>
        <w:top w:val="single" w:sz="6" w:space="8" w:color="C5C5C5" w:themeColor="text1" w:themeTint="40"/>
        <w:left w:val="single" w:sz="6" w:space="8" w:color="C5C5C5" w:themeColor="text1" w:themeTint="40"/>
        <w:bottom w:val="single" w:sz="6" w:space="8" w:color="C5C5C5" w:themeColor="text1" w:themeTint="40"/>
        <w:right w:val="single" w:sz="6" w:space="8" w:color="C5C5C5" w:themeColor="text1" w:themeTint="40"/>
      </w:pBdr>
      <w:shd w:val="clear" w:color="auto" w:fill="E5EEF7" w:themeFill="background2"/>
      <w:spacing w:before="480" w:after="480"/>
    </w:pPr>
    <w:rPr>
      <w:rFonts w:asciiTheme="majorHAnsi" w:eastAsiaTheme="majorEastAsia" w:hAnsiTheme="majorHAnsi" w:cstheme="majorBidi"/>
      <w:szCs w:val="24"/>
    </w:rPr>
  </w:style>
  <w:style w:type="paragraph" w:styleId="Footer">
    <w:name w:val="footer"/>
    <w:basedOn w:val="Normal"/>
    <w:link w:val="FooterChar"/>
    <w:uiPriority w:val="99"/>
    <w:unhideWhenUsed/>
    <w:rsid w:val="00D37356"/>
    <w:pPr>
      <w:tabs>
        <w:tab w:val="center" w:pos="4536"/>
        <w:tab w:val="right" w:pos="9072"/>
      </w:tabs>
      <w:spacing w:after="160" w:line="280" w:lineRule="exact"/>
    </w:pPr>
    <w:rPr>
      <w:color w:val="525252" w:themeColor="text1" w:themeTint="BF"/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0126D6"/>
    <w:rPr>
      <w:rFonts w:ascii="Arial" w:hAnsi="Arial"/>
      <w:color w:val="525252" w:themeColor="text1" w:themeTint="BF"/>
      <w:sz w:val="20"/>
    </w:rPr>
  </w:style>
  <w:style w:type="paragraph" w:styleId="Header">
    <w:name w:val="header"/>
    <w:basedOn w:val="Footer"/>
    <w:link w:val="HeaderChar"/>
    <w:uiPriority w:val="99"/>
    <w:unhideWhenUsed/>
    <w:rsid w:val="003054BF"/>
  </w:style>
  <w:style w:type="character" w:customStyle="1" w:styleId="HeaderChar">
    <w:name w:val="Header Char"/>
    <w:basedOn w:val="DefaultParagraphFont"/>
    <w:link w:val="Header"/>
    <w:uiPriority w:val="99"/>
    <w:rsid w:val="003054BF"/>
    <w:rPr>
      <w:rFonts w:ascii="Arial" w:hAnsi="Arial"/>
      <w:color w:val="525252" w:themeColor="text1" w:themeTint="BF"/>
      <w:sz w:val="20"/>
    </w:rPr>
  </w:style>
  <w:style w:type="paragraph" w:customStyle="1" w:styleId="Header2">
    <w:name w:val="Header 2"/>
    <w:basedOn w:val="Footer"/>
    <w:link w:val="Header2Char"/>
    <w:rsid w:val="00D37356"/>
  </w:style>
  <w:style w:type="character" w:customStyle="1" w:styleId="Header2Char">
    <w:name w:val="Header 2 Char"/>
    <w:basedOn w:val="DefaultParagraphFont"/>
    <w:link w:val="Header2"/>
    <w:rsid w:val="00D37356"/>
    <w:rPr>
      <w:rFonts w:ascii="Arial" w:hAnsi="Arial"/>
      <w:color w:val="525252" w:themeColor="text1" w:themeTint="BF"/>
      <w:sz w:val="20"/>
    </w:rPr>
  </w:style>
  <w:style w:type="paragraph" w:customStyle="1" w:styleId="Footer2">
    <w:name w:val="Footer 2"/>
    <w:basedOn w:val="Footer"/>
    <w:link w:val="Footer2Char"/>
    <w:rsid w:val="003054BF"/>
  </w:style>
  <w:style w:type="character" w:customStyle="1" w:styleId="Footer2Char">
    <w:name w:val="Footer 2 Char"/>
    <w:basedOn w:val="DefaultParagraphFont"/>
    <w:link w:val="Footer2"/>
    <w:rsid w:val="003054BF"/>
    <w:rPr>
      <w:rFonts w:ascii="Arial" w:hAnsi="Arial"/>
      <w:color w:val="525252" w:themeColor="text1" w:themeTint="BF"/>
      <w:sz w:val="20"/>
    </w:rPr>
  </w:style>
  <w:style w:type="paragraph" w:styleId="ListNumber">
    <w:name w:val="List Number"/>
    <w:basedOn w:val="Normal"/>
    <w:uiPriority w:val="99"/>
    <w:unhideWhenUsed/>
    <w:rsid w:val="00F82919"/>
    <w:pPr>
      <w:numPr>
        <w:numId w:val="2"/>
      </w:numPr>
      <w:tabs>
        <w:tab w:val="num" w:pos="320"/>
      </w:tabs>
      <w:spacing w:before="0" w:after="0"/>
      <w:ind w:left="318" w:hanging="318"/>
      <w:contextualSpacing/>
    </w:pPr>
  </w:style>
  <w:style w:type="paragraph" w:styleId="ListNumber2">
    <w:name w:val="List Number 2"/>
    <w:basedOn w:val="Normal"/>
    <w:uiPriority w:val="99"/>
    <w:unhideWhenUsed/>
    <w:rsid w:val="00F82919"/>
    <w:pPr>
      <w:numPr>
        <w:ilvl w:val="1"/>
        <w:numId w:val="2"/>
      </w:numPr>
      <w:tabs>
        <w:tab w:val="num" w:pos="320"/>
      </w:tabs>
      <w:spacing w:before="0" w:after="0"/>
      <w:ind w:left="879" w:hanging="561"/>
      <w:contextualSpacing/>
    </w:pPr>
  </w:style>
  <w:style w:type="paragraph" w:styleId="ListNumber3">
    <w:name w:val="List Number 3"/>
    <w:basedOn w:val="Normal"/>
    <w:uiPriority w:val="99"/>
    <w:unhideWhenUsed/>
    <w:rsid w:val="00F82919"/>
    <w:pPr>
      <w:numPr>
        <w:ilvl w:val="2"/>
        <w:numId w:val="2"/>
      </w:numPr>
      <w:spacing w:before="0" w:after="0"/>
      <w:ind w:left="1446"/>
      <w:contextualSpacing/>
    </w:pPr>
  </w:style>
  <w:style w:type="paragraph" w:styleId="ListBullet">
    <w:name w:val="List Bullet"/>
    <w:basedOn w:val="Normal"/>
    <w:uiPriority w:val="99"/>
    <w:unhideWhenUsed/>
    <w:rsid w:val="005B5DD8"/>
    <w:pPr>
      <w:numPr>
        <w:numId w:val="22"/>
      </w:numPr>
      <w:spacing w:before="0" w:after="0"/>
      <w:ind w:left="357" w:hanging="357"/>
      <w:contextualSpacing/>
    </w:pPr>
    <w:rPr>
      <w:lang w:eastAsia="en-AU"/>
    </w:rPr>
  </w:style>
  <w:style w:type="paragraph" w:styleId="ListBullet2">
    <w:name w:val="List Bullet 2"/>
    <w:basedOn w:val="Normal"/>
    <w:uiPriority w:val="99"/>
    <w:unhideWhenUsed/>
    <w:rsid w:val="005B5DD8"/>
    <w:pPr>
      <w:numPr>
        <w:numId w:val="8"/>
      </w:numPr>
      <w:tabs>
        <w:tab w:val="left" w:pos="160"/>
      </w:tabs>
      <w:spacing w:before="0" w:after="0"/>
      <w:ind w:left="918" w:hanging="357"/>
      <w:contextualSpacing/>
    </w:pPr>
  </w:style>
  <w:style w:type="paragraph" w:styleId="ListBullet3">
    <w:name w:val="List Bullet 3"/>
    <w:basedOn w:val="Normal"/>
    <w:autoRedefine/>
    <w:uiPriority w:val="99"/>
    <w:unhideWhenUsed/>
    <w:rsid w:val="005B5DD8"/>
    <w:pPr>
      <w:numPr>
        <w:numId w:val="10"/>
      </w:numPr>
      <w:tabs>
        <w:tab w:val="num" w:pos="1701"/>
      </w:tabs>
      <w:spacing w:before="0" w:after="0"/>
      <w:ind w:left="1236" w:hanging="357"/>
      <w:contextualSpacing/>
    </w:pPr>
  </w:style>
  <w:style w:type="paragraph" w:styleId="EnvelopeAddress">
    <w:name w:val="envelope address"/>
    <w:basedOn w:val="Normal"/>
    <w:uiPriority w:val="99"/>
    <w:semiHidden/>
    <w:unhideWhenUsed/>
    <w:rsid w:val="00D37356"/>
    <w:pPr>
      <w:framePr w:w="7920" w:h="1980" w:hRule="exact" w:hSpace="180" w:wrap="auto" w:hAnchor="page" w:xAlign="center" w:yAlign="bottom"/>
      <w:ind w:left="2880"/>
    </w:pPr>
    <w:rPr>
      <w:rFonts w:ascii="Times New Roman" w:eastAsiaTheme="majorEastAsia" w:hAnsi="Times New Roman" w:cs="Times New Roman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03546"/>
    <w:rPr>
      <w:rFonts w:ascii="Arial" w:eastAsiaTheme="majorEastAsia" w:hAnsi="Arial" w:cstheme="majorBidi"/>
      <w:color w:val="004180" w:themeColor="accent2"/>
      <w:sz w:val="6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F1000"/>
    <w:rPr>
      <w:rFonts w:ascii="Arial" w:eastAsiaTheme="majorEastAsia" w:hAnsi="Arial" w:cstheme="majorBidi"/>
      <w:color w:val="003E69"/>
      <w:sz w:val="36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5B5DD8"/>
    <w:rPr>
      <w:rFonts w:ascii="Arial" w:eastAsiaTheme="majorEastAsia" w:hAnsi="Arial" w:cstheme="majorBidi"/>
      <w:color w:val="002549" w:themeColor="accent1"/>
      <w:sz w:val="28"/>
      <w:szCs w:val="24"/>
    </w:rPr>
  </w:style>
  <w:style w:type="character" w:styleId="IntenseEmphasis">
    <w:name w:val="Intense Emphasis"/>
    <w:basedOn w:val="DefaultParagraphFont"/>
    <w:uiPriority w:val="21"/>
    <w:qFormat/>
    <w:rsid w:val="00B56ABB"/>
    <w:rPr>
      <w:b/>
      <w:bCs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1CDC"/>
    <w:pPr>
      <w:spacing w:before="480" w:after="480" w:line="360" w:lineRule="atLeast"/>
      <w:jc w:val="center"/>
    </w:pPr>
    <w:rPr>
      <w:rFonts w:asciiTheme="majorHAnsi" w:eastAsiaTheme="majorEastAsia" w:hAnsiTheme="majorHAnsi" w:cstheme="majorBidi"/>
      <w:b/>
      <w:i/>
      <w:color w:val="001224" w:themeColor="text2"/>
      <w:spacing w:val="-6"/>
      <w:sz w:val="28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1CDC"/>
    <w:rPr>
      <w:rFonts w:asciiTheme="majorHAnsi" w:eastAsiaTheme="majorEastAsia" w:hAnsiTheme="majorHAnsi" w:cstheme="majorBidi"/>
      <w:b/>
      <w:i/>
      <w:color w:val="001224" w:themeColor="text2"/>
      <w:spacing w:val="-6"/>
      <w:sz w:val="28"/>
      <w:szCs w:val="32"/>
    </w:rPr>
  </w:style>
  <w:style w:type="paragraph" w:styleId="ListParagraph">
    <w:name w:val="List Paragraph"/>
    <w:basedOn w:val="Normal"/>
    <w:uiPriority w:val="34"/>
    <w:rsid w:val="00B56AB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3054BF"/>
    <w:rPr>
      <w:rFonts w:ascii="Arial" w:eastAsiaTheme="majorEastAsia" w:hAnsi="Arial" w:cstheme="majorBidi"/>
      <w:color w:val="0B1824" w:themeColor="background2" w:themeShade="1A"/>
      <w:sz w:val="44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5B5DD8"/>
    <w:rPr>
      <w:rFonts w:asciiTheme="majorHAnsi" w:eastAsiaTheme="majorEastAsia" w:hAnsiTheme="majorHAnsi" w:cstheme="majorBidi"/>
      <w:b/>
      <w:color w:val="001224" w:themeColor="text2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6ABB"/>
    <w:rPr>
      <w:rFonts w:asciiTheme="majorHAnsi" w:eastAsiaTheme="majorEastAsia" w:hAnsiTheme="majorHAnsi" w:cstheme="majorBidi"/>
      <w:i/>
      <w:iCs/>
      <w:caps/>
      <w:color w:val="001224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6ABB"/>
    <w:rPr>
      <w:rFonts w:asciiTheme="majorHAnsi" w:eastAsiaTheme="majorEastAsia" w:hAnsiTheme="majorHAnsi" w:cstheme="majorBidi"/>
      <w:b/>
      <w:bCs/>
      <w:color w:val="001224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6ABB"/>
    <w:rPr>
      <w:rFonts w:asciiTheme="majorHAnsi" w:eastAsiaTheme="majorEastAsia" w:hAnsiTheme="majorHAnsi" w:cstheme="majorBidi"/>
      <w:b/>
      <w:bCs/>
      <w:i/>
      <w:iCs/>
      <w:color w:val="001224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6ABB"/>
    <w:rPr>
      <w:rFonts w:asciiTheme="majorHAnsi" w:eastAsiaTheme="majorEastAsia" w:hAnsiTheme="majorHAnsi" w:cstheme="majorBidi"/>
      <w:i/>
      <w:iCs/>
      <w:color w:val="001224" w:themeColor="accent1" w:themeShade="80"/>
    </w:rPr>
  </w:style>
  <w:style w:type="paragraph" w:styleId="Caption">
    <w:name w:val="caption"/>
    <w:basedOn w:val="Normal"/>
    <w:next w:val="Normal"/>
    <w:uiPriority w:val="35"/>
    <w:unhideWhenUsed/>
    <w:qFormat/>
    <w:rsid w:val="00BC1C7D"/>
    <w:pPr>
      <w:spacing w:before="0" w:line="280" w:lineRule="atLeast"/>
    </w:pPr>
    <w:rPr>
      <w:bCs/>
      <w:color w:val="4D4D4D"/>
      <w:sz w:val="20"/>
    </w:rPr>
  </w:style>
  <w:style w:type="paragraph" w:styleId="Subtitle">
    <w:name w:val="Subtitle"/>
    <w:basedOn w:val="Normal"/>
    <w:next w:val="Normal"/>
    <w:link w:val="SubtitleChar"/>
    <w:uiPriority w:val="8"/>
    <w:qFormat/>
    <w:rsid w:val="00087E76"/>
    <w:pPr>
      <w:numPr>
        <w:ilvl w:val="1"/>
      </w:numPr>
      <w:spacing w:before="0" w:after="480" w:line="520" w:lineRule="atLeast"/>
    </w:pPr>
    <w:rPr>
      <w:rFonts w:eastAsiaTheme="majorEastAsia" w:cstheme="majorBidi"/>
      <w:color w:val="002549" w:themeColor="accent1"/>
      <w:sz w:val="44"/>
      <w:szCs w:val="28"/>
    </w:rPr>
  </w:style>
  <w:style w:type="character" w:customStyle="1" w:styleId="SubtitleChar">
    <w:name w:val="Subtitle Char"/>
    <w:basedOn w:val="DefaultParagraphFont"/>
    <w:link w:val="Subtitle"/>
    <w:uiPriority w:val="8"/>
    <w:rsid w:val="00087E76"/>
    <w:rPr>
      <w:rFonts w:ascii="Arial" w:eastAsiaTheme="majorEastAsia" w:hAnsi="Arial" w:cstheme="majorBidi"/>
      <w:color w:val="002549" w:themeColor="accent1"/>
      <w:sz w:val="44"/>
      <w:szCs w:val="28"/>
    </w:rPr>
  </w:style>
  <w:style w:type="character" w:styleId="Strong">
    <w:name w:val="Strong"/>
    <w:basedOn w:val="DefaultParagraphFont"/>
    <w:uiPriority w:val="22"/>
    <w:qFormat/>
    <w:rsid w:val="00B56ABB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B56ABB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C6493C"/>
    <w:pPr>
      <w:spacing w:before="480" w:after="480"/>
      <w:jc w:val="center"/>
    </w:pPr>
    <w:rPr>
      <w:i/>
      <w:color w:val="001224" w:themeColor="text2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C6493C"/>
    <w:rPr>
      <w:rFonts w:ascii="Arial" w:hAnsi="Arial"/>
      <w:i/>
      <w:color w:val="001224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F872AD"/>
    <w:rPr>
      <w:i/>
      <w:iCs/>
      <w:color w:val="525252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F872AD"/>
    <w:rPr>
      <w:caps w:val="0"/>
      <w:smallCaps w:val="0"/>
      <w:color w:val="525252" w:themeColor="text1" w:themeTint="BF"/>
      <w:u w:val="none" w:color="8B8B8B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F872AD"/>
    <w:rPr>
      <w:b/>
      <w:bCs/>
      <w:i/>
      <w:caps w:val="0"/>
      <w:smallCaps w:val="0"/>
      <w:color w:val="001224" w:themeColor="text2"/>
      <w:u w:val="none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A51CDC"/>
    <w:rPr>
      <w:rFonts w:asciiTheme="majorHAnsi" w:eastAsiaTheme="majorEastAsia" w:hAnsiTheme="majorHAnsi" w:cstheme="majorBidi"/>
      <w:color w:val="2F2F2F" w:themeColor="text1" w:themeTint="E6"/>
      <w:sz w:val="24"/>
      <w:szCs w:val="24"/>
      <w:shd w:val="clear" w:color="auto" w:fill="E5EEF7" w:themeFill="background2"/>
    </w:rPr>
  </w:style>
  <w:style w:type="paragraph" w:styleId="TOCHeading">
    <w:name w:val="TOC Heading"/>
    <w:basedOn w:val="Heading1"/>
    <w:next w:val="Normal"/>
    <w:uiPriority w:val="39"/>
    <w:unhideWhenUsed/>
    <w:qFormat/>
    <w:rsid w:val="008A7368"/>
    <w:pPr>
      <w:spacing w:line="520" w:lineRule="atLeast"/>
      <w:outlineLvl w:val="9"/>
    </w:pPr>
    <w:rPr>
      <w:color w:val="001224" w:themeColor="text2"/>
      <w:sz w:val="44"/>
    </w:rPr>
  </w:style>
  <w:style w:type="table" w:styleId="TableGrid">
    <w:name w:val="Table Grid"/>
    <w:basedOn w:val="TableNormal"/>
    <w:locked/>
    <w:rsid w:val="00353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MRDefault">
    <w:name w:val="TMR – Default"/>
    <w:basedOn w:val="TableNormal"/>
    <w:uiPriority w:val="99"/>
    <w:rsid w:val="008F1000"/>
    <w:pPr>
      <w:spacing w:after="0" w:line="240" w:lineRule="atLeast"/>
    </w:pPr>
    <w:rPr>
      <w:rFonts w:ascii="Arial" w:hAnsi="Arial"/>
      <w:color w:val="000812" w:themeColor="text2" w:themeShade="80"/>
      <w:sz w:val="20"/>
    </w:rPr>
    <w:tblPr>
      <w:tblStyleRowBandSize w:val="1"/>
      <w:tblBorders>
        <w:insideH w:val="dotted" w:sz="4" w:space="0" w:color="002549" w:themeColor="accent1"/>
        <w:insideV w:val="dotted" w:sz="4" w:space="0" w:color="002549" w:themeColor="accent1"/>
      </w:tblBorders>
      <w:tblCellMar>
        <w:top w:w="45" w:type="dxa"/>
        <w:left w:w="45" w:type="dxa"/>
        <w:bottom w:w="45" w:type="dxa"/>
        <w:right w:w="45" w:type="dxa"/>
      </w:tblCellMar>
    </w:tblPr>
    <w:tcPr>
      <w:shd w:val="clear" w:color="auto" w:fill="FFFFFF" w:themeFill="background1"/>
      <w:vAlign w:val="bottom"/>
    </w:tcPr>
    <w:tblStylePr w:type="firstRow">
      <w:rPr>
        <w:rFonts w:asciiTheme="minorHAnsi" w:hAnsiTheme="minorHAnsi"/>
        <w:b/>
        <w:color w:val="E5EEF7" w:themeColor="background2"/>
        <w:sz w:val="20"/>
      </w:rPr>
      <w:tblPr/>
      <w:tcPr>
        <w:tcBorders>
          <w:top w:val="nil"/>
          <w:left w:val="nil"/>
          <w:bottom w:val="single" w:sz="8" w:space="0" w:color="004180" w:themeColor="accent2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rPr>
        <w:rFonts w:ascii="Arial" w:hAnsi="Arial"/>
        <w:b/>
        <w:sz w:val="20"/>
      </w:rPr>
      <w:tblPr/>
      <w:tcPr>
        <w:tcBorders>
          <w:top w:val="thinThickSmallGap" w:sz="12" w:space="0" w:color="525252" w:themeColor="text1" w:themeTint="BF"/>
        </w:tcBorders>
        <w:shd w:val="clear" w:color="auto" w:fill="FFFFFF" w:themeFill="background1"/>
      </w:tcPr>
    </w:tblStylePr>
    <w:tblStylePr w:type="band1Horz">
      <w:tblPr/>
      <w:tcPr>
        <w:shd w:val="clear" w:color="auto" w:fill="ECF6FD"/>
      </w:tcPr>
    </w:tblStylePr>
  </w:style>
  <w:style w:type="paragraph" w:styleId="Title">
    <w:name w:val="Title"/>
    <w:basedOn w:val="Heading1"/>
    <w:next w:val="Normal"/>
    <w:link w:val="TitleChar"/>
    <w:uiPriority w:val="9"/>
    <w:qFormat/>
    <w:locked/>
    <w:rsid w:val="00087E76"/>
    <w:pPr>
      <w:spacing w:before="0" w:line="240" w:lineRule="auto"/>
      <w:contextualSpacing/>
    </w:pPr>
    <w:rPr>
      <w:rFonts w:asciiTheme="majorHAnsi" w:hAnsiTheme="majorHAnsi"/>
      <w:b/>
      <w:color w:val="005EB8" w:themeColor="accent3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9"/>
    <w:rsid w:val="00087E76"/>
    <w:rPr>
      <w:rFonts w:asciiTheme="majorHAnsi" w:eastAsiaTheme="majorEastAsia" w:hAnsiTheme="majorHAnsi" w:cstheme="majorBidi"/>
      <w:b/>
      <w:color w:val="005EB8" w:themeColor="accent3"/>
      <w:spacing w:val="-10"/>
      <w:kern w:val="28"/>
      <w:sz w:val="72"/>
      <w:szCs w:val="5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18783A"/>
    <w:pPr>
      <w:spacing w:before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8783A"/>
    <w:rPr>
      <w:rFonts w:ascii="Consolas" w:hAnsi="Consolas"/>
      <w:color w:val="2F2F2F" w:themeColor="text1" w:themeTint="E6"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8A7368"/>
    <w:pPr>
      <w:tabs>
        <w:tab w:val="right" w:leader="dot" w:pos="9060"/>
      </w:tabs>
      <w:spacing w:before="120" w:after="0"/>
    </w:pPr>
    <w:rPr>
      <w:b/>
    </w:rPr>
  </w:style>
  <w:style w:type="paragraph" w:customStyle="1" w:styleId="FigureCaption">
    <w:name w:val="Figure Caption"/>
    <w:basedOn w:val="Caption"/>
    <w:next w:val="Normal"/>
    <w:qFormat/>
    <w:rsid w:val="00BC1C7D"/>
    <w:pPr>
      <w:keepNext/>
      <w:spacing w:before="160" w:after="160"/>
    </w:pPr>
    <w:rPr>
      <w:b/>
      <w:color w:val="525252" w:themeColor="text1" w:themeTint="BF"/>
    </w:rPr>
  </w:style>
  <w:style w:type="character" w:styleId="PlaceholderText">
    <w:name w:val="Placeholder Text"/>
    <w:basedOn w:val="DefaultParagraphFont"/>
    <w:uiPriority w:val="99"/>
    <w:semiHidden/>
    <w:rsid w:val="0042018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C857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List3">
    <w:name w:val="List 3"/>
    <w:basedOn w:val="Normal"/>
    <w:uiPriority w:val="99"/>
    <w:unhideWhenUsed/>
    <w:rsid w:val="00CB03AE"/>
    <w:pPr>
      <w:ind w:left="1480"/>
      <w:contextualSpacing/>
    </w:pPr>
  </w:style>
  <w:style w:type="paragraph" w:styleId="List2">
    <w:name w:val="List 2"/>
    <w:basedOn w:val="Normal"/>
    <w:uiPriority w:val="99"/>
    <w:unhideWhenUsed/>
    <w:rsid w:val="00CB03AE"/>
    <w:pPr>
      <w:ind w:left="879"/>
      <w:contextualSpacing/>
    </w:pPr>
  </w:style>
  <w:style w:type="character" w:styleId="Hyperlink">
    <w:name w:val="Hyperlink"/>
    <w:basedOn w:val="DefaultParagraphFont"/>
    <w:uiPriority w:val="99"/>
    <w:unhideWhenUsed/>
    <w:rsid w:val="00F353AC"/>
    <w:rPr>
      <w:color w:val="0000FF"/>
      <w:u w:val="single"/>
    </w:rPr>
  </w:style>
  <w:style w:type="character" w:customStyle="1" w:styleId="qg-blank-notice">
    <w:name w:val="qg-blank-notice"/>
    <w:basedOn w:val="DefaultParagraphFont"/>
    <w:rsid w:val="00F353AC"/>
  </w:style>
  <w:style w:type="table" w:styleId="ListTable3-Accent1">
    <w:name w:val="List Table 3 Accent 1"/>
    <w:basedOn w:val="TableNormal"/>
    <w:uiPriority w:val="48"/>
    <w:locked/>
    <w:rsid w:val="00DC7CAF"/>
    <w:pPr>
      <w:spacing w:after="0" w:line="240" w:lineRule="auto"/>
    </w:pPr>
    <w:tblPr>
      <w:tblStyleRowBandSize w:val="1"/>
      <w:tblStyleColBandSize w:val="1"/>
      <w:tblBorders>
        <w:top w:val="single" w:sz="4" w:space="0" w:color="002549" w:themeColor="accent1"/>
        <w:left w:val="single" w:sz="4" w:space="0" w:color="002549" w:themeColor="accent1"/>
        <w:bottom w:val="single" w:sz="4" w:space="0" w:color="002549" w:themeColor="accent1"/>
        <w:right w:val="single" w:sz="4" w:space="0" w:color="00254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2549" w:themeFill="accent1"/>
      </w:tcPr>
    </w:tblStylePr>
    <w:tblStylePr w:type="lastRow">
      <w:rPr>
        <w:b/>
        <w:bCs/>
      </w:rPr>
      <w:tblPr/>
      <w:tcPr>
        <w:tcBorders>
          <w:top w:val="double" w:sz="4" w:space="0" w:color="00254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2549" w:themeColor="accent1"/>
          <w:right w:val="single" w:sz="4" w:space="0" w:color="002549" w:themeColor="accent1"/>
        </w:tcBorders>
      </w:tcPr>
    </w:tblStylePr>
    <w:tblStylePr w:type="band1Horz">
      <w:tblPr/>
      <w:tcPr>
        <w:tcBorders>
          <w:top w:val="single" w:sz="4" w:space="0" w:color="002549" w:themeColor="accent1"/>
          <w:bottom w:val="single" w:sz="4" w:space="0" w:color="00254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2549" w:themeColor="accent1"/>
          <w:left w:val="nil"/>
        </w:tcBorders>
      </w:tcPr>
    </w:tblStylePr>
    <w:tblStylePr w:type="swCell">
      <w:tblPr/>
      <w:tcPr>
        <w:tcBorders>
          <w:top w:val="double" w:sz="4" w:space="0" w:color="002549" w:themeColor="accent1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8A7368"/>
    <w:pPr>
      <w:spacing w:before="60" w:after="0"/>
      <w:ind w:left="238"/>
    </w:pPr>
  </w:style>
  <w:style w:type="paragraph" w:styleId="TOC3">
    <w:name w:val="toc 3"/>
    <w:basedOn w:val="Normal"/>
    <w:next w:val="Normal"/>
    <w:autoRedefine/>
    <w:uiPriority w:val="39"/>
    <w:unhideWhenUsed/>
    <w:rsid w:val="008A7368"/>
    <w:pPr>
      <w:spacing w:before="60" w:after="0"/>
      <w:ind w:left="482"/>
    </w:pPr>
    <w:rPr>
      <w:i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747BA3"/>
    <w:pPr>
      <w:spacing w:before="8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747BA3"/>
    <w:pPr>
      <w:spacing w:before="80"/>
      <w:ind w:left="958"/>
    </w:pPr>
  </w:style>
  <w:style w:type="paragraph" w:styleId="Bibliography">
    <w:name w:val="Bibliography"/>
    <w:basedOn w:val="Normal"/>
    <w:next w:val="Normal"/>
    <w:uiPriority w:val="37"/>
    <w:unhideWhenUsed/>
    <w:rsid w:val="00C371CC"/>
  </w:style>
  <w:style w:type="paragraph" w:styleId="ListContinue5">
    <w:name w:val="List Continue 5"/>
    <w:basedOn w:val="Normal"/>
    <w:uiPriority w:val="99"/>
    <w:unhideWhenUsed/>
    <w:rsid w:val="00DF29E6"/>
    <w:pPr>
      <w:spacing w:after="120"/>
      <w:ind w:left="1415"/>
      <w:contextualSpacing/>
    </w:pPr>
  </w:style>
  <w:style w:type="paragraph" w:styleId="List">
    <w:name w:val="List"/>
    <w:basedOn w:val="Normal"/>
    <w:uiPriority w:val="99"/>
    <w:unhideWhenUsed/>
    <w:rsid w:val="00CB03AE"/>
    <w:pPr>
      <w:ind w:left="318"/>
      <w:contextualSpacing/>
    </w:pPr>
  </w:style>
  <w:style w:type="paragraph" w:styleId="List4">
    <w:name w:val="List 4"/>
    <w:basedOn w:val="Normal"/>
    <w:uiPriority w:val="99"/>
    <w:unhideWhenUsed/>
    <w:rsid w:val="001E3F0A"/>
    <w:pPr>
      <w:ind w:left="1132" w:hanging="283"/>
      <w:contextualSpacing/>
    </w:pPr>
  </w:style>
  <w:style w:type="paragraph" w:styleId="List5">
    <w:name w:val="List 5"/>
    <w:basedOn w:val="Normal"/>
    <w:uiPriority w:val="99"/>
    <w:unhideWhenUsed/>
    <w:rsid w:val="001E3F0A"/>
    <w:pPr>
      <w:ind w:left="1415" w:hanging="283"/>
      <w:contextualSpacing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747BA3"/>
    <w:pPr>
      <w:spacing w:before="80"/>
      <w:ind w:left="1202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747BA3"/>
    <w:pPr>
      <w:spacing w:before="8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747BA3"/>
    <w:pPr>
      <w:spacing w:before="80"/>
      <w:ind w:left="1678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747BA3"/>
    <w:pPr>
      <w:spacing w:before="80"/>
      <w:ind w:left="1922"/>
    </w:pPr>
  </w:style>
  <w:style w:type="paragraph" w:styleId="TableofFigures">
    <w:name w:val="table of figures"/>
    <w:basedOn w:val="Normal"/>
    <w:next w:val="Normal"/>
    <w:uiPriority w:val="99"/>
    <w:unhideWhenUsed/>
    <w:rsid w:val="00737DCA"/>
  </w:style>
  <w:style w:type="paragraph" w:styleId="TableofAuthorities">
    <w:name w:val="table of authorities"/>
    <w:basedOn w:val="Normal"/>
    <w:next w:val="Normal"/>
    <w:uiPriority w:val="99"/>
    <w:unhideWhenUsed/>
    <w:rsid w:val="00737DCA"/>
    <w:pPr>
      <w:ind w:left="240" w:hanging="240"/>
    </w:pPr>
  </w:style>
  <w:style w:type="paragraph" w:styleId="NoSpacing">
    <w:name w:val="No Spacing"/>
    <w:uiPriority w:val="1"/>
    <w:qFormat/>
    <w:locked/>
    <w:rsid w:val="000852B6"/>
    <w:pPr>
      <w:spacing w:after="0" w:line="240" w:lineRule="auto"/>
    </w:pPr>
    <w:rPr>
      <w:rFonts w:ascii="Arial" w:hAnsi="Arial"/>
      <w:color w:val="2F2F2F" w:themeColor="text1" w:themeTint="E6"/>
      <w:sz w:val="20"/>
    </w:rPr>
  </w:style>
  <w:style w:type="table" w:styleId="TableGridLight">
    <w:name w:val="Grid Table Light"/>
    <w:basedOn w:val="TableNormal"/>
    <w:uiPriority w:val="40"/>
    <w:locked/>
    <w:rsid w:val="00E4038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locked/>
    <w:rsid w:val="00E403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B8B8B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B8B8B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E403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E40381"/>
    <w:pPr>
      <w:spacing w:after="0" w:line="240" w:lineRule="auto"/>
    </w:pPr>
    <w:tblPr>
      <w:tblStyleRowBandSize w:val="1"/>
      <w:tblStyleColBandSize w:val="1"/>
      <w:tblBorders>
        <w:top w:val="single" w:sz="4" w:space="0" w:color="50A8FF" w:themeColor="accent1" w:themeTint="66"/>
        <w:left w:val="single" w:sz="4" w:space="0" w:color="50A8FF" w:themeColor="accent1" w:themeTint="66"/>
        <w:bottom w:val="single" w:sz="4" w:space="0" w:color="50A8FF" w:themeColor="accent1" w:themeTint="66"/>
        <w:right w:val="single" w:sz="4" w:space="0" w:color="50A8FF" w:themeColor="accent1" w:themeTint="66"/>
        <w:insideH w:val="single" w:sz="4" w:space="0" w:color="50A8FF" w:themeColor="accent1" w:themeTint="66"/>
        <w:insideV w:val="single" w:sz="4" w:space="0" w:color="50A8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07DF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7DF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24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hyperlink" Target="https://learn.accelerate.tmr.qld.gov.au/login/signup.php" TargetMode="Externa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tmrqld.sharepoint.com/sites/communication-hub/templatescreative/Document_A4_portrait.dotx?OR=81dd2b71-fb82-4b33-ac71-fed46bf0f87a&amp;CID=6f55faa1-606d-6000-d9a1-60c74c26795f&amp;CT=1771995549246" TargetMode="External"/></Relationships>
</file>

<file path=word/theme/theme1.xml><?xml version="1.0" encoding="utf-8"?>
<a:theme xmlns:a="http://schemas.openxmlformats.org/drawingml/2006/main" name="Theme-TMR">
  <a:themeElements>
    <a:clrScheme name="Whole-of-Government">
      <a:dk1>
        <a:srgbClr val="191919"/>
      </a:dk1>
      <a:lt1>
        <a:srgbClr val="FFFFFF"/>
      </a:lt1>
      <a:dk2>
        <a:srgbClr val="001224"/>
      </a:dk2>
      <a:lt2>
        <a:srgbClr val="E5EEF7"/>
      </a:lt2>
      <a:accent1>
        <a:srgbClr val="002549"/>
      </a:accent1>
      <a:accent2>
        <a:srgbClr val="004180"/>
      </a:accent2>
      <a:accent3>
        <a:srgbClr val="005EB8"/>
      </a:accent3>
      <a:accent4>
        <a:srgbClr val="7FAEDB"/>
      </a:accent4>
      <a:accent5>
        <a:srgbClr val="B2CEE9"/>
      </a:accent5>
      <a:accent6>
        <a:srgbClr val="FFFFFF"/>
      </a:accent6>
      <a:hlink>
        <a:srgbClr val="005EB8"/>
      </a:hlink>
      <a:folHlink>
        <a:srgbClr val="005EB8"/>
      </a:folHlink>
    </a:clrScheme>
    <a:fontScheme name="TMR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etcategory xmlns="c1d21c1b-27d9-49b6-88a2-19712b9d0625">A4 Document</Assetcategory>
    <lcf76f155ced4ddcb4097134ff3c332f xmlns="c1d21c1b-27d9-49b6-88a2-19712b9d0625">
      <Terms xmlns="http://schemas.microsoft.com/office/infopath/2007/PartnerControls"/>
    </lcf76f155ced4ddcb4097134ff3c332f>
    <TaxCatchAll xmlns="c81e5b14-176d-4472-8955-f2daf5aa6399" xsi:nil="true"/>
    <Filecategory xmlns="c1d21c1b-27d9-49b6-88a2-19712b9d0625">Template</Filecategor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5BED988575C5468DC98DC38ED1014F" ma:contentTypeVersion="15" ma:contentTypeDescription="Create a new document." ma:contentTypeScope="" ma:versionID="35c18bfc2d6841bb68e3e78b87dc2fb5">
  <xsd:schema xmlns:xsd="http://www.w3.org/2001/XMLSchema" xmlns:xs="http://www.w3.org/2001/XMLSchema" xmlns:p="http://schemas.microsoft.com/office/2006/metadata/properties" xmlns:ns2="c1d21c1b-27d9-49b6-88a2-19712b9d0625" xmlns:ns3="c81e5b14-176d-4472-8955-f2daf5aa6399" targetNamespace="http://schemas.microsoft.com/office/2006/metadata/properties" ma:root="true" ma:fieldsID="4c059297b8bff99d7e798417bbb250f1" ns2:_="" ns3:_="">
    <xsd:import namespace="c1d21c1b-27d9-49b6-88a2-19712b9d0625"/>
    <xsd:import namespace="c81e5b14-176d-4472-8955-f2daf5aa6399"/>
    <xsd:element name="properties">
      <xsd:complexType>
        <xsd:sequence>
          <xsd:element name="documentManagement">
            <xsd:complexType>
              <xsd:all>
                <xsd:element ref="ns2:Assetcategory" minOccurs="0"/>
                <xsd:element ref="ns2:Filecategory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21c1b-27d9-49b6-88a2-19712b9d0625" elementFormDefault="qualified">
    <xsd:import namespace="http://schemas.microsoft.com/office/2006/documentManagement/types"/>
    <xsd:import namespace="http://schemas.microsoft.com/office/infopath/2007/PartnerControls"/>
    <xsd:element name="Assetcategory" ma:index="8" nillable="true" ma:displayName="Asset category" ma:format="Dropdown" ma:internalName="Assetcategory">
      <xsd:simpleType>
        <xsd:restriction base="dms:Choice">
          <xsd:enumeration value="A3–A0 Posters"/>
          <xsd:enumeration value="A4 Document"/>
          <xsd:enumeration value="DL–A6 Flyers and postcards"/>
          <xsd:enumeration value="Building sign"/>
          <xsd:enumeration value="Funding recognition"/>
          <xsd:enumeration value="Advertisement"/>
          <xsd:enumeration value="Mapping"/>
          <xsd:enumeration value="Presentation"/>
          <xsd:enumeration value="Intranet"/>
          <xsd:enumeration value="Government websites"/>
          <xsd:enumeration value="Social media"/>
          <xsd:enumeration value="Stationary"/>
          <xsd:enumeration value="Newsletters"/>
          <xsd:enumeration value="Screensavers"/>
          <xsd:enumeration value="Advertisement billboard"/>
          <xsd:enumeration value="Building Australia project mesh"/>
          <xsd:enumeration value="Building Australia project sign"/>
          <xsd:enumeration value="Building Australia project plaque"/>
          <xsd:enumeration value="Building Australia project ribbon"/>
          <xsd:enumeration value="Contact card"/>
          <xsd:enumeration value="Project plaque"/>
          <xsd:enumeration value="Project sign"/>
          <xsd:enumeration value="Project mesh"/>
          <xsd:enumeration value="Project ribbon"/>
          <xsd:enumeration value="Staff certificate"/>
          <xsd:enumeration value="Staff years of service plaque"/>
          <xsd:enumeration value="Pullup banners"/>
          <xsd:enumeration value="Queensland government coat of arms"/>
          <xsd:enumeration value="Federal government logos"/>
          <xsd:enumeration value="Colour palette"/>
          <xsd:enumeration value="Perspective graphic"/>
          <xsd:enumeration value="A5 Booklets"/>
          <xsd:enumeration value="Tri-fold signs"/>
          <xsd:enumeration value="A-frame signs"/>
          <xsd:enumeration value="Motion graphics"/>
          <xsd:enumeration value="Brand guidelines"/>
          <xsd:enumeration value="Emails"/>
          <xsd:enumeration value="Visual System"/>
          <xsd:enumeration value="Media"/>
          <xsd:enumeration value="Communications"/>
          <xsd:enumeration value="Sponsorship"/>
          <xsd:enumeration value="Crisis Communications"/>
          <xsd:enumeration value="Internet"/>
          <xsd:enumeration value="Easy Read"/>
          <xsd:enumeration value="Accessible communication"/>
        </xsd:restriction>
      </xsd:simpleType>
    </xsd:element>
    <xsd:element name="Filecategory" ma:index="9" nillable="true" ma:displayName="File category" ma:format="Dropdown" ma:internalName="Filecategory">
      <xsd:simpleType>
        <xsd:restriction base="dms:Choice">
          <xsd:enumeration value="Template"/>
          <xsd:enumeration value="Example"/>
          <xsd:enumeration value="Asset"/>
          <xsd:enumeration value="Support"/>
          <xsd:enumeration value="Print-ready"/>
          <xsd:enumeration value="Interactive PDF template"/>
          <xsd:enumeration value="Offline guide"/>
          <xsd:enumeration value="Form"/>
          <xsd:enumeration value="Process"/>
          <xsd:enumeration value="Training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9ec6a42-900c-40b9-95df-acf57bf215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e5b14-176d-4472-8955-f2daf5aa639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8ab0f1b-1d70-41b3-8e0d-0771c8803e4a}" ma:internalName="TaxCatchAll" ma:showField="CatchAllData" ma:web="c81e5b14-176d-4472-8955-f2daf5aa6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B394D5-783B-443E-918E-1F77C2B6F9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8997DC-20C4-4908-BFD4-36F75D00A574}">
  <ds:schemaRefs>
    <ds:schemaRef ds:uri="http://schemas.microsoft.com/office/2006/metadata/properties"/>
    <ds:schemaRef ds:uri="http://schemas.microsoft.com/office/infopath/2007/PartnerControls"/>
    <ds:schemaRef ds:uri="c1d21c1b-27d9-49b6-88a2-19712b9d0625"/>
    <ds:schemaRef ds:uri="c81e5b14-176d-4472-8955-f2daf5aa6399"/>
  </ds:schemaRefs>
</ds:datastoreItem>
</file>

<file path=customXml/itemProps3.xml><?xml version="1.0" encoding="utf-8"?>
<ds:datastoreItem xmlns:ds="http://schemas.openxmlformats.org/officeDocument/2006/customXml" ds:itemID="{0D155F30-ABED-4E7B-B8A6-2F5D9DB612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d21c1b-27d9-49b6-88a2-19712b9d0625"/>
    <ds:schemaRef ds:uri="c81e5b14-176d-4472-8955-f2daf5aa63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Document_A4_portrait.dotx?OR=81dd2b71-fb82-4b33-ac71-fed46bf0f87a&amp;CID=6f55faa1-606d-6000-d9a1-60c74c26795f&amp;CT=1771995549246</Template>
  <TotalTime>5</TotalTime>
  <Pages>7</Pages>
  <Words>277</Words>
  <Characters>1414</Characters>
  <Application>Microsoft Office Word</Application>
  <DocSecurity>8</DocSecurity>
  <Lines>73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A4 Document (portrait)</vt:lpstr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 Document (portrait)</dc:title>
  <dc:subject/>
  <dc:creator/>
  <cp:keywords/>
  <dc:description/>
  <cp:lastModifiedBy>Mark L Gray</cp:lastModifiedBy>
  <cp:revision>2</cp:revision>
  <dcterms:created xsi:type="dcterms:W3CDTF">2026-04-14T23:12:00Z</dcterms:created>
  <dcterms:modified xsi:type="dcterms:W3CDTF">2026-06-09T05:11:00Z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0x010100335BED988575C5468DC98DC38ED1014F</vt:lpwstr>
  </property>
  <property fmtid="{D5CDD505-2E9C-101B-9397-08002B2CF9AE}" pid="3" name="MediaServiceImageTags">
    <vt:lpwstr/>
  </property>
</Properties>
</file>